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72"/>
        <w:gridCol w:w="3172"/>
      </w:tblGrid>
      <w:tr w:rsidR="00FE4930" w14:paraId="672A6659" w14:textId="77777777" w:rsidTr="00FE4930">
        <w:tc>
          <w:tcPr>
            <w:tcW w:w="3172" w:type="dxa"/>
            <w:vAlign w:val="bottom"/>
          </w:tcPr>
          <w:p w14:paraId="0A37501D" w14:textId="77777777" w:rsidR="00FE4930" w:rsidRPr="00DA63BC" w:rsidRDefault="00FE4930" w:rsidP="00FE4930">
            <w:pPr>
              <w:spacing w:line="240" w:lineRule="auto"/>
              <w:rPr>
                <w:rFonts w:ascii="Arial Rounded MT Bold" w:eastAsia="Times New Roman" w:hAnsi="Arial Rounded MT Bold"/>
                <w:lang w:val="en-US"/>
              </w:rPr>
            </w:pPr>
          </w:p>
        </w:tc>
        <w:tc>
          <w:tcPr>
            <w:tcW w:w="3172" w:type="dxa"/>
            <w:vAlign w:val="bottom"/>
            <w:hideMark/>
          </w:tcPr>
          <w:p w14:paraId="5DAB6C7B" w14:textId="77777777" w:rsidR="00FE4930" w:rsidRDefault="00FE4930" w:rsidP="00FE4930">
            <w:pPr>
              <w:pStyle w:val="Sidehoved"/>
            </w:pPr>
          </w:p>
        </w:tc>
      </w:tr>
    </w:tbl>
    <w:sdt>
      <w:sdtPr>
        <w:rPr>
          <w:rFonts w:eastAsiaTheme="minorHAnsi" w:cstheme="minorBidi"/>
          <w:bCs w:val="0"/>
          <w:smallCaps w:val="0"/>
          <w:color w:val="auto"/>
          <w:kern w:val="0"/>
          <w:sz w:val="20"/>
          <w:szCs w:val="22"/>
        </w:rPr>
        <w:id w:val="-661475077"/>
        <w:docPartObj>
          <w:docPartGallery w:val="Cover Pages"/>
          <w:docPartUnique/>
        </w:docPartObj>
      </w:sdtPr>
      <w:sdtEndPr>
        <w:rPr>
          <w:rFonts w:eastAsia="Times New Roman" w:cs="Times New Roman"/>
          <w:szCs w:val="20"/>
        </w:rPr>
      </w:sdtEndPr>
      <w:sdtContent>
        <w:p w14:paraId="34F3CA50" w14:textId="77777777" w:rsidR="0066288C" w:rsidRPr="002B4387" w:rsidRDefault="002B4387" w:rsidP="002B4387">
          <w:pPr>
            <w:pStyle w:val="Titel"/>
            <w:tabs>
              <w:tab w:val="center" w:pos="4819"/>
            </w:tabs>
            <w:jc w:val="left"/>
            <w:rPr>
              <w:rFonts w:eastAsia="Arial Unicode MS"/>
              <w:sz w:val="24"/>
              <w:szCs w:val="24"/>
            </w:rPr>
          </w:pPr>
          <w:r>
            <w:t xml:space="preserve"> </w:t>
          </w:r>
          <w:r w:rsidR="00747B5C" w:rsidRPr="002B4387">
            <w:rPr>
              <w:sz w:val="52"/>
              <w:szCs w:val="52"/>
            </w:rPr>
            <w:t>Legeplads</w:t>
          </w:r>
          <w:r w:rsidRPr="002B4387">
            <w:rPr>
              <w:sz w:val="52"/>
              <w:szCs w:val="52"/>
            </w:rPr>
            <w:t xml:space="preserve">inspektion </w:t>
          </w:r>
          <w:r>
            <w:rPr>
              <w:sz w:val="52"/>
              <w:szCs w:val="52"/>
            </w:rPr>
            <w:t>udfør</w:t>
          </w:r>
          <w:r w:rsidR="0066288C" w:rsidRPr="002B4387">
            <w:rPr>
              <w:sz w:val="52"/>
              <w:szCs w:val="52"/>
            </w:rPr>
            <w:t>t for</w:t>
          </w:r>
          <w:r>
            <w:rPr>
              <w:sz w:val="52"/>
              <w:szCs w:val="52"/>
            </w:rPr>
            <w:t>:</w:t>
          </w:r>
        </w:p>
        <w:p w14:paraId="7756D5F9" w14:textId="53A51818" w:rsidR="0066288C" w:rsidRPr="002B4387" w:rsidRDefault="000C0EAE" w:rsidP="00747B5C">
          <w:pPr>
            <w:pStyle w:val="Overskrift2"/>
            <w:jc w:val="center"/>
            <w:rPr>
              <w:sz w:val="20"/>
              <w:szCs w:val="20"/>
            </w:rPr>
          </w:pPr>
          <w:r w:rsidRPr="002B4387">
            <w:rPr>
              <w:sz w:val="20"/>
              <w:szCs w:val="20"/>
            </w:rPr>
            <w:t>(</w:t>
          </w:r>
          <w:r w:rsidR="00B336C4" w:rsidRPr="00B336C4">
            <w:rPr>
              <w:sz w:val="20"/>
              <w:szCs w:val="20"/>
            </w:rPr>
            <w:t>Jacob A. Riis</w:t>
          </w:r>
          <w:r w:rsidRPr="002B4387">
            <w:rPr>
              <w:sz w:val="20"/>
              <w:szCs w:val="20"/>
            </w:rPr>
            <w:t>)</w:t>
          </w:r>
        </w:p>
        <w:p w14:paraId="02EB378F" w14:textId="77777777" w:rsidR="008F6759" w:rsidRPr="008F6759" w:rsidRDefault="008F6759" w:rsidP="008F6759">
          <w:pPr>
            <w:rPr>
              <w:lang w:eastAsia="da-DK"/>
            </w:rPr>
          </w:pP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628"/>
          </w:tblGrid>
          <w:tr w:rsidR="0066288C" w14:paraId="6A05A809" w14:textId="77777777" w:rsidTr="59D3FB9A">
            <w:trPr>
              <w:trHeight w:hRule="exact" w:val="7246"/>
            </w:trPr>
            <w:tc>
              <w:tcPr>
                <w:tcW w:w="9743" w:type="dxa"/>
                <w:shd w:val="clear" w:color="auto" w:fill="auto"/>
                <w:vAlign w:val="center"/>
              </w:tcPr>
              <w:p w14:paraId="5A39BBE3" w14:textId="77777777" w:rsidR="0066288C" w:rsidRDefault="0098656D" w:rsidP="00AB2E95">
                <w:pPr>
                  <w:jc w:val="center"/>
                </w:pPr>
                <w:r w:rsidRPr="0098656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  <w:lang w:eastAsia="da-DK"/>
                  </w:rPr>
                  <w:drawing>
                    <wp:inline distT="0" distB="0" distL="0" distR="0" wp14:anchorId="32D15E2D" wp14:editId="2516C335">
                      <wp:extent cx="6120130" cy="4584065"/>
                      <wp:effectExtent l="0" t="0" r="0" b="6985"/>
                      <wp:docPr id="29700" name="Picture 3" descr="C:\Users\Legestafetten\Desktop\Frikvarter i Livets skol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700" name="Picture 3" descr="C:\Users\Legestafetten\Desktop\Frikvarter i Livets skol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0130" cy="4584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1C8F396" w14:textId="77777777" w:rsidR="0078458B" w:rsidRDefault="0078458B" w:rsidP="00747B5C">
          <w:pPr>
            <w:pStyle w:val="Overskrift2"/>
            <w:jc w:val="center"/>
            <w:rPr>
              <w:rFonts w:eastAsia="Times New Roman"/>
              <w:lang w:eastAsia="da-DK"/>
            </w:rPr>
          </w:pPr>
        </w:p>
        <w:p w14:paraId="57A658CB" w14:textId="34102EE3" w:rsidR="0066288C" w:rsidRDefault="002B4387" w:rsidP="002B4387">
          <w:pPr>
            <w:pStyle w:val="Overskrift2"/>
            <w:jc w:val="center"/>
            <w:rPr>
              <w:lang w:eastAsia="da-DK"/>
            </w:rPr>
          </w:pPr>
          <w:r>
            <w:rPr>
              <w:rFonts w:eastAsia="Times New Roman"/>
              <w:lang w:eastAsia="da-DK"/>
            </w:rPr>
            <w:t xml:space="preserve">Inspektionstype: </w:t>
          </w:r>
          <w:r w:rsidR="00747B5C">
            <w:rPr>
              <w:rFonts w:eastAsia="Times New Roman"/>
              <w:lang w:eastAsia="da-DK"/>
            </w:rPr>
            <w:t>Hovedinspektion</w:t>
          </w:r>
          <w:r w:rsidR="000C0EAE">
            <w:rPr>
              <w:rFonts w:eastAsia="Times New Roman"/>
              <w:lang w:eastAsia="da-DK"/>
            </w:rPr>
            <w:t xml:space="preserve"> </w:t>
          </w:r>
          <w:r>
            <w:rPr>
              <w:rFonts w:eastAsia="Times New Roman"/>
              <w:lang w:eastAsia="da-DK"/>
            </w:rPr>
            <w:t>(</w:t>
          </w:r>
          <w:r w:rsidR="00E401F4">
            <w:rPr>
              <w:rFonts w:eastAsia="Times New Roman"/>
              <w:lang w:eastAsia="da-DK"/>
            </w:rPr>
            <w:t>X</w:t>
          </w:r>
          <w:r>
            <w:rPr>
              <w:rFonts w:eastAsia="Times New Roman"/>
              <w:lang w:eastAsia="da-DK"/>
            </w:rPr>
            <w:t xml:space="preserve">)       </w:t>
          </w:r>
          <w:r w:rsidR="00747B5C">
            <w:rPr>
              <w:rFonts w:eastAsia="Times New Roman"/>
              <w:lang w:eastAsia="da-DK"/>
            </w:rPr>
            <w:t>Driftsinspektion</w:t>
          </w:r>
          <w:r>
            <w:rPr>
              <w:rFonts w:eastAsia="Times New Roman"/>
              <w:lang w:eastAsia="da-DK"/>
            </w:rPr>
            <w:t xml:space="preserve"> (  )</w:t>
          </w:r>
        </w:p>
        <w:p w14:paraId="72A3D3EC" w14:textId="77777777" w:rsidR="0066288C" w:rsidRDefault="0066288C" w:rsidP="0066288C">
          <w:pPr>
            <w:spacing w:after="0"/>
            <w:jc w:val="center"/>
          </w:pPr>
        </w:p>
        <w:p w14:paraId="5B9E8D83" w14:textId="50815BAF" w:rsidR="0078458B" w:rsidRDefault="0078458B" w:rsidP="0066288C">
          <w:pPr>
            <w:spacing w:after="0"/>
            <w:jc w:val="center"/>
          </w:pPr>
        </w:p>
        <w:tbl>
          <w:tblPr>
            <w:tblW w:w="0" w:type="auto"/>
            <w:tblBorders>
              <w:bottom w:val="single" w:sz="12" w:space="0" w:color="006600"/>
            </w:tblBorders>
            <w:tblLook w:val="04A0" w:firstRow="1" w:lastRow="0" w:firstColumn="1" w:lastColumn="0" w:noHBand="0" w:noVBand="1"/>
          </w:tblPr>
          <w:tblGrid>
            <w:gridCol w:w="3341"/>
            <w:gridCol w:w="2799"/>
            <w:gridCol w:w="3498"/>
          </w:tblGrid>
          <w:tr w:rsidR="0066288C" w14:paraId="03C90679" w14:textId="77777777" w:rsidTr="00AB2E95">
            <w:trPr>
              <w:trHeight w:val="104"/>
            </w:trPr>
            <w:tc>
              <w:tcPr>
                <w:tcW w:w="3369" w:type="dxa"/>
                <w:tcBorders>
                  <w:bottom w:val="single" w:sz="12" w:space="0" w:color="006600"/>
                </w:tcBorders>
                <w:shd w:val="clear" w:color="auto" w:fill="auto"/>
                <w:vAlign w:val="bottom"/>
              </w:tcPr>
              <w:p w14:paraId="4921C3DE" w14:textId="08D38399" w:rsidR="0066288C" w:rsidRDefault="0066288C" w:rsidP="00DA63BC">
                <w:pPr>
                  <w:pStyle w:val="Sidefod"/>
                </w:pPr>
                <w:bookmarkStart w:id="0" w:name="InspDato"/>
                <w:r>
                  <w:t xml:space="preserve">Inspektions dato: </w:t>
                </w:r>
                <w:bookmarkEnd w:id="0"/>
                <w:r w:rsidR="00B336C4">
                  <w:t>18-11-2022</w:t>
                </w:r>
              </w:p>
            </w:tc>
            <w:tc>
              <w:tcPr>
                <w:tcW w:w="2835" w:type="dxa"/>
                <w:tcBorders>
                  <w:bottom w:val="single" w:sz="12" w:space="0" w:color="006600"/>
                </w:tcBorders>
                <w:shd w:val="clear" w:color="auto" w:fill="auto"/>
                <w:vAlign w:val="bottom"/>
              </w:tcPr>
              <w:p w14:paraId="0D0B940D" w14:textId="77777777" w:rsidR="0066288C" w:rsidRPr="00514381" w:rsidRDefault="0066288C" w:rsidP="00AB2E95">
                <w:pPr>
                  <w:pStyle w:val="Sidefod"/>
                  <w:jc w:val="center"/>
                  <w:rPr>
                    <w:color w:val="BFBFBF"/>
                    <w:sz w:val="16"/>
                    <w:szCs w:val="16"/>
                  </w:rPr>
                </w:pPr>
              </w:p>
            </w:tc>
            <w:tc>
              <w:tcPr>
                <w:tcW w:w="3543" w:type="dxa"/>
                <w:tcBorders>
                  <w:bottom w:val="single" w:sz="12" w:space="0" w:color="006600"/>
                </w:tcBorders>
                <w:shd w:val="clear" w:color="auto" w:fill="auto"/>
              </w:tcPr>
              <w:p w14:paraId="0E27B00A" w14:textId="77777777" w:rsidR="0066288C" w:rsidRDefault="0066288C" w:rsidP="00AB2E95">
                <w:pPr>
                  <w:pStyle w:val="Sidefod"/>
                  <w:jc w:val="right"/>
                </w:pPr>
                <w:bookmarkStart w:id="1" w:name="Version"/>
              </w:p>
              <w:bookmarkEnd w:id="1"/>
              <w:p w14:paraId="6559E42B" w14:textId="39218928" w:rsidR="0066288C" w:rsidRDefault="0066288C" w:rsidP="00DA63BC">
                <w:pPr>
                  <w:pStyle w:val="Sidefod"/>
                  <w:jc w:val="right"/>
                </w:pPr>
              </w:p>
            </w:tc>
          </w:tr>
          <w:tr w:rsidR="0066288C" w:rsidRPr="00CD1B0E" w14:paraId="20F230F1" w14:textId="77777777" w:rsidTr="00AB2E95">
            <w:trPr>
              <w:trHeight w:val="103"/>
            </w:trPr>
            <w:tc>
              <w:tcPr>
                <w:tcW w:w="3369" w:type="dxa"/>
                <w:tcBorders>
                  <w:top w:val="single" w:sz="12" w:space="0" w:color="006600"/>
                  <w:bottom w:val="nil"/>
                </w:tcBorders>
                <w:shd w:val="clear" w:color="auto" w:fill="auto"/>
              </w:tcPr>
              <w:p w14:paraId="6D47304F" w14:textId="7E16C26C" w:rsidR="0066288C" w:rsidRDefault="00DA63BC" w:rsidP="0056125D">
                <w:pPr>
                  <w:spacing w:after="0"/>
                  <w:rPr>
                    <w:szCs w:val="20"/>
                  </w:rPr>
                </w:pPr>
                <w:r>
                  <w:rPr>
                    <w:szCs w:val="20"/>
                  </w:rPr>
                  <w:t>Adresse:</w:t>
                </w:r>
                <w:r w:rsidR="00B336C4">
                  <w:rPr>
                    <w:szCs w:val="20"/>
                  </w:rPr>
                  <w:t xml:space="preserve"> </w:t>
                </w:r>
                <w:r w:rsidR="00F83938">
                  <w:rPr>
                    <w:szCs w:val="20"/>
                  </w:rPr>
                  <w:t>Klostergade 11</w:t>
                </w:r>
              </w:p>
              <w:p w14:paraId="60061E4C" w14:textId="2FB92BCF" w:rsidR="00DA63BC" w:rsidRPr="0056125D" w:rsidRDefault="00F83938" w:rsidP="0056125D">
                <w:pPr>
                  <w:spacing w:after="0"/>
                  <w:rPr>
                    <w:szCs w:val="20"/>
                  </w:rPr>
                </w:pPr>
                <w:r>
                  <w:rPr>
                    <w:szCs w:val="20"/>
                  </w:rPr>
                  <w:t xml:space="preserve">               6760 Ribe</w:t>
                </w:r>
              </w:p>
            </w:tc>
            <w:tc>
              <w:tcPr>
                <w:tcW w:w="2835" w:type="dxa"/>
                <w:tcBorders>
                  <w:top w:val="single" w:sz="12" w:space="0" w:color="006600"/>
                  <w:bottom w:val="nil"/>
                </w:tcBorders>
                <w:shd w:val="clear" w:color="auto" w:fill="auto"/>
              </w:tcPr>
              <w:p w14:paraId="44EAFD9C" w14:textId="77777777" w:rsidR="0066288C" w:rsidRPr="0056125D" w:rsidRDefault="0066288C" w:rsidP="00C936DD">
                <w:pPr>
                  <w:pStyle w:val="Sidefod"/>
                  <w:rPr>
                    <w:szCs w:val="20"/>
                  </w:rPr>
                </w:pPr>
              </w:p>
            </w:tc>
            <w:tc>
              <w:tcPr>
                <w:tcW w:w="3543" w:type="dxa"/>
                <w:tcBorders>
                  <w:top w:val="single" w:sz="12" w:space="0" w:color="006600"/>
                  <w:bottom w:val="nil"/>
                </w:tcBorders>
                <w:shd w:val="clear" w:color="auto" w:fill="auto"/>
              </w:tcPr>
              <w:p w14:paraId="64006840" w14:textId="426CF88B" w:rsidR="0066288C" w:rsidRPr="00244530" w:rsidRDefault="002323BC" w:rsidP="00DA63BC">
                <w:pPr>
                  <w:pStyle w:val="Sidefod"/>
                  <w:rPr>
                    <w:lang w:val="en-US"/>
                  </w:rPr>
                </w:pPr>
              </w:p>
            </w:tc>
          </w:tr>
        </w:tbl>
      </w:sdtContent>
    </w:sdt>
    <w:p w14:paraId="4B94D5A5" w14:textId="77777777" w:rsidR="00D97FFE" w:rsidRPr="00244530" w:rsidRDefault="00D97FFE" w:rsidP="0066288C">
      <w:pPr>
        <w:rPr>
          <w:sz w:val="2"/>
          <w:szCs w:val="2"/>
          <w:lang w:val="en-US"/>
        </w:rPr>
        <w:sectPr w:rsidR="00D97FFE" w:rsidRPr="00244530" w:rsidSect="0056125D">
          <w:headerReference w:type="first" r:id="rId9"/>
          <w:pgSz w:w="11906" w:h="16838"/>
          <w:pgMar w:top="568" w:right="1134" w:bottom="426" w:left="1134" w:header="142" w:footer="306" w:gutter="0"/>
          <w:pgNumType w:start="0"/>
          <w:cols w:space="708"/>
          <w:titlePg/>
          <w:docGrid w:linePitch="360"/>
        </w:sectPr>
      </w:pPr>
    </w:p>
    <w:p w14:paraId="6BCE2A3C" w14:textId="77777777" w:rsidR="00D97FFE" w:rsidRPr="00DD0583" w:rsidRDefault="00D97FFE" w:rsidP="00D97FFE">
      <w:pPr>
        <w:pStyle w:val="Overskrift1"/>
      </w:pPr>
      <w:bookmarkStart w:id="2" w:name="_Toc119412334"/>
      <w:r>
        <w:lastRenderedPageBreak/>
        <w:t>Indholdsfortegnelse</w:t>
      </w:r>
      <w:bookmarkEnd w:id="2"/>
    </w:p>
    <w:p w14:paraId="6F4007E7" w14:textId="3C42C62D" w:rsidR="007E63A3" w:rsidRDefault="00D97FF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19412334" w:history="1">
        <w:r w:rsidR="007E63A3" w:rsidRPr="00C16071">
          <w:rPr>
            <w:rStyle w:val="Hyperlink"/>
            <w:noProof/>
          </w:rPr>
          <w:t>Indholdsfortegnelse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_Toc119412334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</w:t>
        </w:r>
        <w:r w:rsidR="007E63A3">
          <w:rPr>
            <w:noProof/>
            <w:webHidden/>
          </w:rPr>
          <w:fldChar w:fldCharType="end"/>
        </w:r>
      </w:hyperlink>
    </w:p>
    <w:p w14:paraId="067C0CCD" w14:textId="044253FE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5" w:history="1">
        <w:r w:rsidR="007E63A3" w:rsidRPr="00C16071">
          <w:rPr>
            <w:rStyle w:val="Hyperlink"/>
            <w:noProof/>
          </w:rPr>
          <w:t>Grundoplysninger: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_Toc119412335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</w:t>
        </w:r>
        <w:r w:rsidR="007E63A3">
          <w:rPr>
            <w:noProof/>
            <w:webHidden/>
          </w:rPr>
          <w:fldChar w:fldCharType="end"/>
        </w:r>
      </w:hyperlink>
    </w:p>
    <w:p w14:paraId="6003CCE4" w14:textId="52DBC1D4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6" w:history="1">
        <w:r w:rsidR="007E63A3" w:rsidRPr="00C16071">
          <w:rPr>
            <w:rStyle w:val="Hyperlink"/>
            <w:noProof/>
            <w:lang w:bidi="en-US"/>
          </w:rPr>
          <w:t>Vilkår for inspektionen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_Toc119412336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</w:t>
        </w:r>
        <w:r w:rsidR="007E63A3">
          <w:rPr>
            <w:noProof/>
            <w:webHidden/>
          </w:rPr>
          <w:fldChar w:fldCharType="end"/>
        </w:r>
      </w:hyperlink>
    </w:p>
    <w:p w14:paraId="0CD83E6B" w14:textId="785A2251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7" w:history="1">
        <w:r w:rsidR="007E63A3" w:rsidRPr="00C16071">
          <w:rPr>
            <w:rStyle w:val="Hyperlink"/>
            <w:noProof/>
          </w:rPr>
          <w:t>Oversigt over legeredskaberne på legepladsen: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_Toc119412337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2</w:t>
        </w:r>
        <w:r w:rsidR="007E63A3">
          <w:rPr>
            <w:noProof/>
            <w:webHidden/>
          </w:rPr>
          <w:fldChar w:fldCharType="end"/>
        </w:r>
      </w:hyperlink>
    </w:p>
    <w:p w14:paraId="5EDF3E73" w14:textId="2EE97D85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8" w:history="1">
        <w:r w:rsidR="007E63A3" w:rsidRPr="00C16071">
          <w:rPr>
            <w:rStyle w:val="Hyperlink"/>
            <w:noProof/>
            <w:spacing w:val="-1"/>
          </w:rPr>
          <w:t>Vedr.</w:t>
        </w:r>
        <w:r w:rsidR="007E63A3" w:rsidRPr="00C16071">
          <w:rPr>
            <w:rStyle w:val="Hyperlink"/>
            <w:noProof/>
          </w:rPr>
          <w:t xml:space="preserve"> Insp. </w:t>
        </w:r>
        <w:r w:rsidR="007E63A3" w:rsidRPr="00C16071">
          <w:rPr>
            <w:rStyle w:val="Hyperlink"/>
            <w:noProof/>
            <w:spacing w:val="-1"/>
          </w:rPr>
          <w:t>Rapportering/rådgivning</w:t>
        </w:r>
        <w:r w:rsidR="007E63A3" w:rsidRPr="00C16071">
          <w:rPr>
            <w:rStyle w:val="Hyperlink"/>
            <w:noProof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i.f.m</w:t>
        </w:r>
        <w:r w:rsidR="007E63A3" w:rsidRPr="00C16071">
          <w:rPr>
            <w:rStyle w:val="Hyperlink"/>
            <w:noProof/>
            <w:spacing w:val="-4"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Legepladsinspektioner.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_Toc119412338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10</w:t>
        </w:r>
        <w:r w:rsidR="007E63A3">
          <w:rPr>
            <w:noProof/>
            <w:webHidden/>
          </w:rPr>
          <w:fldChar w:fldCharType="end"/>
        </w:r>
      </w:hyperlink>
    </w:p>
    <w:p w14:paraId="356BA8BB" w14:textId="790AFA1D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9" w:history="1">
        <w:r w:rsidR="007E63A3" w:rsidRPr="00C16071">
          <w:rPr>
            <w:rStyle w:val="Hyperlink"/>
            <w:noProof/>
            <w:spacing w:val="-1"/>
          </w:rPr>
          <w:t>Rådgivning</w:t>
        </w:r>
        <w:r w:rsidR="007E63A3" w:rsidRPr="00C16071">
          <w:rPr>
            <w:rStyle w:val="Hyperlink"/>
            <w:noProof/>
          </w:rPr>
          <w:t xml:space="preserve"> om</w:t>
        </w:r>
        <w:r w:rsidR="007E63A3" w:rsidRPr="00C16071">
          <w:rPr>
            <w:rStyle w:val="Hyperlink"/>
            <w:noProof/>
            <w:spacing w:val="-4"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prioritering</w:t>
        </w:r>
        <w:r w:rsidR="007E63A3" w:rsidRPr="00C16071">
          <w:rPr>
            <w:rStyle w:val="Hyperlink"/>
            <w:noProof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m.m.: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_Toc119412339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10</w:t>
        </w:r>
        <w:r w:rsidR="007E63A3">
          <w:rPr>
            <w:noProof/>
            <w:webHidden/>
          </w:rPr>
          <w:fldChar w:fldCharType="end"/>
        </w:r>
      </w:hyperlink>
    </w:p>
    <w:p w14:paraId="7E34D76F" w14:textId="6EC1572F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40" w:history="1">
        <w:r w:rsidR="007E63A3" w:rsidRPr="00C16071">
          <w:rPr>
            <w:rStyle w:val="Hyperlink"/>
            <w:rFonts w:ascii="Times New Roman" w:hAnsi="Times New Roman"/>
            <w:b/>
            <w:bCs/>
            <w:noProof/>
          </w:rPr>
          <w:t>Det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5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kan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5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anbefales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6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</w:rPr>
          <w:t>at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4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der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0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fokuseres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6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på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4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</w:rPr>
          <w:t>især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0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følgende: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_Toc119412340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11</w:t>
        </w:r>
        <w:r w:rsidR="007E63A3">
          <w:rPr>
            <w:noProof/>
            <w:webHidden/>
          </w:rPr>
          <w:fldChar w:fldCharType="end"/>
        </w:r>
      </w:hyperlink>
    </w:p>
    <w:p w14:paraId="4C39C4CB" w14:textId="230EC053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41" w:history="1">
        <w:r w:rsidR="007E63A3" w:rsidRPr="00C16071">
          <w:rPr>
            <w:rStyle w:val="Hyperlink"/>
            <w:noProof/>
          </w:rPr>
          <w:t>Definitioner / Ordforklaringer: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_Toc119412341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13</w:t>
        </w:r>
        <w:r w:rsidR="007E63A3">
          <w:rPr>
            <w:noProof/>
            <w:webHidden/>
          </w:rPr>
          <w:fldChar w:fldCharType="end"/>
        </w:r>
      </w:hyperlink>
    </w:p>
    <w:p w14:paraId="5F3F892B" w14:textId="39012C7D" w:rsidR="007E63A3" w:rsidRDefault="002323BC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42" w:history="1">
        <w:r w:rsidR="007E63A3" w:rsidRPr="00C16071">
          <w:rPr>
            <w:rStyle w:val="Hyperlink"/>
            <w:noProof/>
          </w:rPr>
          <w:t>Inspektørens certifikat: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_Toc119412342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DF3EB2">
          <w:rPr>
            <w:noProof/>
            <w:webHidden/>
          </w:rPr>
          <w:t>14</w:t>
        </w:r>
        <w:r w:rsidR="007E63A3">
          <w:rPr>
            <w:noProof/>
            <w:webHidden/>
          </w:rPr>
          <w:fldChar w:fldCharType="end"/>
        </w:r>
      </w:hyperlink>
    </w:p>
    <w:p w14:paraId="5EF25BFB" w14:textId="237E2644" w:rsidR="00D97FFE" w:rsidRPr="00DD0583" w:rsidRDefault="00D97FFE" w:rsidP="00D97FFE">
      <w:pPr>
        <w:pStyle w:val="Overskrift1"/>
      </w:pPr>
      <w:r>
        <w:rPr>
          <w:sz w:val="20"/>
        </w:rPr>
        <w:fldChar w:fldCharType="end"/>
      </w:r>
      <w:bookmarkStart w:id="3" w:name="_Toc119412335"/>
      <w:r w:rsidRPr="00A45768">
        <w:t>Grundoplysninger:</w:t>
      </w:r>
      <w:bookmarkEnd w:id="3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827"/>
      </w:tblGrid>
      <w:tr w:rsidR="00D97FFE" w:rsidRPr="00745F22" w14:paraId="477B2C56" w14:textId="77777777" w:rsidTr="59D3FB9A">
        <w:tc>
          <w:tcPr>
            <w:tcW w:w="3969" w:type="dxa"/>
          </w:tcPr>
          <w:p w14:paraId="28A12F08" w14:textId="77777777" w:rsidR="00D97FFE" w:rsidRPr="002076FC" w:rsidRDefault="00D97FFE" w:rsidP="0042145E">
            <w:pPr>
              <w:pStyle w:val="Overskrift4"/>
            </w:pPr>
            <w:r w:rsidRPr="002076FC">
              <w:t>Rekvirent:</w:t>
            </w:r>
          </w:p>
        </w:tc>
        <w:tc>
          <w:tcPr>
            <w:tcW w:w="1843" w:type="dxa"/>
          </w:tcPr>
          <w:p w14:paraId="67B2DA19" w14:textId="77777777" w:rsidR="00D97FFE" w:rsidRPr="00D158DA" w:rsidRDefault="00D97FFE" w:rsidP="002076FC">
            <w:pPr>
              <w:spacing w:after="0"/>
            </w:pPr>
            <w:r w:rsidRPr="00D158DA">
              <w:t>Kunde nr.:</w:t>
            </w:r>
          </w:p>
        </w:tc>
        <w:tc>
          <w:tcPr>
            <w:tcW w:w="3827" w:type="dxa"/>
          </w:tcPr>
          <w:p w14:paraId="3DEEC669" w14:textId="77777777" w:rsidR="00D97FFE" w:rsidRPr="00D158DA" w:rsidRDefault="00D97FFE" w:rsidP="002076FC">
            <w:pPr>
              <w:spacing w:after="0"/>
            </w:pPr>
          </w:p>
        </w:tc>
      </w:tr>
      <w:tr w:rsidR="00D97FFE" w:rsidRPr="00745F22" w14:paraId="5A6A411B" w14:textId="77777777" w:rsidTr="59D3FB9A">
        <w:tc>
          <w:tcPr>
            <w:tcW w:w="3969" w:type="dxa"/>
          </w:tcPr>
          <w:p w14:paraId="3656B9AB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69C3AECF" w14:textId="77777777" w:rsidR="00D97FFE" w:rsidRPr="00D158DA" w:rsidRDefault="00D97FFE" w:rsidP="002076FC">
            <w:pPr>
              <w:spacing w:after="0"/>
            </w:pPr>
            <w:r w:rsidRPr="00D158DA">
              <w:t>Kontaktperson:</w:t>
            </w:r>
          </w:p>
        </w:tc>
        <w:tc>
          <w:tcPr>
            <w:tcW w:w="3827" w:type="dxa"/>
          </w:tcPr>
          <w:p w14:paraId="45FB0818" w14:textId="24F141DF" w:rsidR="00D97FFE" w:rsidRPr="00D158DA" w:rsidRDefault="00C429E6" w:rsidP="002076FC">
            <w:pPr>
              <w:spacing w:after="0"/>
            </w:pPr>
            <w:r>
              <w:t>Mette Bjørn</w:t>
            </w:r>
          </w:p>
        </w:tc>
      </w:tr>
      <w:tr w:rsidR="00D97FFE" w:rsidRPr="00745F22" w14:paraId="1E10CEB0" w14:textId="77777777" w:rsidTr="59D3FB9A">
        <w:tc>
          <w:tcPr>
            <w:tcW w:w="3969" w:type="dxa"/>
          </w:tcPr>
          <w:p w14:paraId="049F31CB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19784F7E" w14:textId="77777777" w:rsidR="00D97FFE" w:rsidRPr="00D158DA" w:rsidRDefault="00D97FFE" w:rsidP="002076FC">
            <w:pPr>
              <w:spacing w:after="0"/>
            </w:pPr>
            <w:r w:rsidRPr="00D158DA">
              <w:t>Tlf.nr.:</w:t>
            </w:r>
          </w:p>
        </w:tc>
        <w:tc>
          <w:tcPr>
            <w:tcW w:w="3827" w:type="dxa"/>
          </w:tcPr>
          <w:p w14:paraId="53128261" w14:textId="50A9CE6F" w:rsidR="00D97FFE" w:rsidRPr="00D158DA" w:rsidRDefault="00F75FBC" w:rsidP="002076FC">
            <w:pPr>
              <w:spacing w:after="0"/>
            </w:pPr>
            <w:r>
              <w:t>76 16 16 16</w:t>
            </w:r>
          </w:p>
        </w:tc>
      </w:tr>
      <w:tr w:rsidR="00D97FFE" w:rsidRPr="00745F22" w14:paraId="36C6B088" w14:textId="77777777" w:rsidTr="59D3FB9A">
        <w:trPr>
          <w:trHeight w:val="221"/>
        </w:trPr>
        <w:tc>
          <w:tcPr>
            <w:tcW w:w="3969" w:type="dxa"/>
          </w:tcPr>
          <w:p w14:paraId="62486C05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3088658B" w14:textId="77777777" w:rsidR="00D97FFE" w:rsidRPr="00D158DA" w:rsidRDefault="00D97FFE" w:rsidP="002076FC">
            <w:pPr>
              <w:spacing w:after="0"/>
            </w:pPr>
            <w:r w:rsidRPr="00D158DA">
              <w:t>Mobil:</w:t>
            </w:r>
          </w:p>
        </w:tc>
        <w:tc>
          <w:tcPr>
            <w:tcW w:w="3827" w:type="dxa"/>
          </w:tcPr>
          <w:p w14:paraId="4101652C" w14:textId="569A31EE" w:rsidR="00D97FFE" w:rsidRPr="00D158DA" w:rsidRDefault="00D01228" w:rsidP="002076FC">
            <w:pPr>
              <w:spacing w:after="0"/>
            </w:pPr>
            <w:r>
              <w:t>24 59 62 85</w:t>
            </w:r>
          </w:p>
        </w:tc>
      </w:tr>
      <w:tr w:rsidR="00D97FFE" w:rsidRPr="00745F22" w14:paraId="35EA3028" w14:textId="77777777" w:rsidTr="59D3FB9A">
        <w:trPr>
          <w:trHeight w:val="221"/>
        </w:trPr>
        <w:tc>
          <w:tcPr>
            <w:tcW w:w="3969" w:type="dxa"/>
          </w:tcPr>
          <w:p w14:paraId="4B99056E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595058E4" w14:textId="77777777" w:rsidR="00D97FFE" w:rsidRPr="00D158DA" w:rsidRDefault="00D97FFE" w:rsidP="002076FC">
            <w:pPr>
              <w:spacing w:after="0"/>
            </w:pPr>
            <w:r w:rsidRPr="00D158DA">
              <w:t>E-mail:</w:t>
            </w:r>
          </w:p>
        </w:tc>
        <w:tc>
          <w:tcPr>
            <w:tcW w:w="3827" w:type="dxa"/>
          </w:tcPr>
          <w:p w14:paraId="1299C43A" w14:textId="409EDD3E" w:rsidR="00D97FFE" w:rsidRPr="00D158DA" w:rsidRDefault="00551426" w:rsidP="002076FC">
            <w:pPr>
              <w:spacing w:after="0"/>
            </w:pPr>
            <w:r>
              <w:t>kakn@esbjerg.dk</w:t>
            </w:r>
          </w:p>
        </w:tc>
      </w:tr>
    </w:tbl>
    <w:p w14:paraId="4DDBEF00" w14:textId="77777777" w:rsidR="00D97FFE" w:rsidRDefault="00D97FFE" w:rsidP="002076FC">
      <w:pPr>
        <w:spacing w:after="0"/>
        <w:rPr>
          <w:b/>
          <w:b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827"/>
      </w:tblGrid>
      <w:tr w:rsidR="00D97FFE" w:rsidRPr="00745F22" w14:paraId="084BA548" w14:textId="77777777" w:rsidTr="002076FC">
        <w:trPr>
          <w:trHeight w:val="241"/>
        </w:trPr>
        <w:tc>
          <w:tcPr>
            <w:tcW w:w="3969" w:type="dxa"/>
          </w:tcPr>
          <w:p w14:paraId="107C7417" w14:textId="77777777" w:rsidR="00D97FFE" w:rsidRPr="0042145E" w:rsidRDefault="00D97FFE" w:rsidP="0042145E">
            <w:pPr>
              <w:pStyle w:val="Overskrift4"/>
            </w:pPr>
            <w:r w:rsidRPr="0042145E">
              <w:t>Inspektionssted:</w:t>
            </w:r>
          </w:p>
        </w:tc>
        <w:tc>
          <w:tcPr>
            <w:tcW w:w="1843" w:type="dxa"/>
          </w:tcPr>
          <w:p w14:paraId="3461D779" w14:textId="77777777" w:rsidR="00D97FFE" w:rsidRPr="00A90F2C" w:rsidRDefault="00D97FFE" w:rsidP="002076FC">
            <w:pPr>
              <w:spacing w:after="0"/>
            </w:pPr>
          </w:p>
        </w:tc>
        <w:tc>
          <w:tcPr>
            <w:tcW w:w="3827" w:type="dxa"/>
          </w:tcPr>
          <w:p w14:paraId="3CF2D8B6" w14:textId="77777777" w:rsidR="00D97FFE" w:rsidRPr="00A90F2C" w:rsidRDefault="00D97FFE" w:rsidP="002076FC">
            <w:pPr>
              <w:spacing w:after="0"/>
            </w:pPr>
          </w:p>
        </w:tc>
      </w:tr>
      <w:tr w:rsidR="00D97FFE" w:rsidRPr="00745F22" w14:paraId="239D9967" w14:textId="77777777" w:rsidTr="00AB2E95">
        <w:tc>
          <w:tcPr>
            <w:tcW w:w="3969" w:type="dxa"/>
          </w:tcPr>
          <w:p w14:paraId="0FB78278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1DE49CE4" w14:textId="77777777" w:rsidR="00D97FFE" w:rsidRPr="00D158DA" w:rsidRDefault="00D97FFE" w:rsidP="002076FC">
            <w:pPr>
              <w:spacing w:after="0"/>
            </w:pPr>
            <w:r w:rsidRPr="00D158DA">
              <w:t>Kontaktperson:</w:t>
            </w:r>
          </w:p>
        </w:tc>
        <w:tc>
          <w:tcPr>
            <w:tcW w:w="3827" w:type="dxa"/>
          </w:tcPr>
          <w:p w14:paraId="1FC39945" w14:textId="7A053A4F" w:rsidR="00D97FFE" w:rsidRPr="00D158DA" w:rsidRDefault="002F52FC" w:rsidP="002076FC">
            <w:pPr>
              <w:spacing w:after="0"/>
            </w:pPr>
            <w:r>
              <w:t>Edit Ravnborg Nissen</w:t>
            </w:r>
          </w:p>
        </w:tc>
      </w:tr>
      <w:tr w:rsidR="00D97FFE" w:rsidRPr="00745F22" w14:paraId="122EB84F" w14:textId="77777777" w:rsidTr="00AB2E95">
        <w:tc>
          <w:tcPr>
            <w:tcW w:w="3969" w:type="dxa"/>
          </w:tcPr>
          <w:p w14:paraId="0562CB0E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219E2993" w14:textId="77777777" w:rsidR="00D97FFE" w:rsidRPr="00D158DA" w:rsidRDefault="00D97FFE" w:rsidP="002076FC">
            <w:pPr>
              <w:spacing w:after="0"/>
            </w:pPr>
            <w:r w:rsidRPr="00D158DA">
              <w:t>Tlf.nr.:</w:t>
            </w:r>
          </w:p>
        </w:tc>
        <w:tc>
          <w:tcPr>
            <w:tcW w:w="3827" w:type="dxa"/>
          </w:tcPr>
          <w:p w14:paraId="34CE0A41" w14:textId="683AD821" w:rsidR="00D97FFE" w:rsidRPr="00D158DA" w:rsidRDefault="00A16B3A" w:rsidP="002076FC">
            <w:pPr>
              <w:spacing w:after="0"/>
            </w:pPr>
            <w:r>
              <w:t>75</w:t>
            </w:r>
            <w:r w:rsidR="00EB431C">
              <w:t xml:space="preserve"> </w:t>
            </w:r>
            <w:r>
              <w:t>42</w:t>
            </w:r>
            <w:r w:rsidR="00EB431C">
              <w:t xml:space="preserve"> 06 53</w:t>
            </w:r>
          </w:p>
        </w:tc>
      </w:tr>
      <w:tr w:rsidR="00D97FFE" w:rsidRPr="00745F22" w14:paraId="7A3A8502" w14:textId="77777777" w:rsidTr="00AB2E95">
        <w:tc>
          <w:tcPr>
            <w:tcW w:w="3969" w:type="dxa"/>
          </w:tcPr>
          <w:p w14:paraId="62EBF3C5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706CE784" w14:textId="77777777" w:rsidR="00D97FFE" w:rsidRPr="00D158DA" w:rsidRDefault="00D97FFE" w:rsidP="002076FC">
            <w:pPr>
              <w:spacing w:after="0"/>
            </w:pPr>
            <w:r w:rsidRPr="00D158DA">
              <w:t>Mobil:</w:t>
            </w:r>
          </w:p>
        </w:tc>
        <w:tc>
          <w:tcPr>
            <w:tcW w:w="3827" w:type="dxa"/>
          </w:tcPr>
          <w:p w14:paraId="6D98A12B" w14:textId="3F1CD8C9" w:rsidR="00D97FFE" w:rsidRPr="00D158DA" w:rsidRDefault="00EB431C" w:rsidP="002076FC">
            <w:pPr>
              <w:spacing w:after="0"/>
            </w:pPr>
            <w:r>
              <w:t>24 76 11 49</w:t>
            </w:r>
          </w:p>
        </w:tc>
      </w:tr>
      <w:tr w:rsidR="00D97FFE" w:rsidRPr="00745F22" w14:paraId="21A1CAAA" w14:textId="77777777" w:rsidTr="00AB2E95">
        <w:tc>
          <w:tcPr>
            <w:tcW w:w="3969" w:type="dxa"/>
          </w:tcPr>
          <w:p w14:paraId="2946DB82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6FA2B079" w14:textId="77777777" w:rsidR="00D97FFE" w:rsidRPr="00D158DA" w:rsidRDefault="00D97FFE" w:rsidP="002076FC">
            <w:pPr>
              <w:spacing w:after="0"/>
            </w:pPr>
            <w:r w:rsidRPr="00D158DA">
              <w:t>E-mail:</w:t>
            </w:r>
          </w:p>
        </w:tc>
        <w:tc>
          <w:tcPr>
            <w:tcW w:w="3827" w:type="dxa"/>
          </w:tcPr>
          <w:p w14:paraId="5997CC1D" w14:textId="4B013EBD" w:rsidR="00D97FFE" w:rsidRPr="00D158DA" w:rsidRDefault="00EB431C" w:rsidP="002076FC">
            <w:pPr>
              <w:spacing w:after="0"/>
            </w:pPr>
            <w:r>
              <w:t>ednis@esbjerg</w:t>
            </w:r>
            <w:r w:rsidR="00C469E4">
              <w:t>.dk</w:t>
            </w:r>
          </w:p>
        </w:tc>
      </w:tr>
    </w:tbl>
    <w:p w14:paraId="505EF1A3" w14:textId="77777777" w:rsidR="0078458B" w:rsidRDefault="0078458B" w:rsidP="0078458B">
      <w:pPr>
        <w:pStyle w:val="Overskrift1"/>
        <w:rPr>
          <w:lang w:bidi="en-US"/>
        </w:rPr>
      </w:pPr>
      <w:bookmarkStart w:id="4" w:name="_Toc119412336"/>
      <w:r>
        <w:rPr>
          <w:lang w:bidi="en-US"/>
        </w:rPr>
        <w:t>Vilkår for inspektionen</w:t>
      </w:r>
      <w:bookmarkEnd w:id="4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16"/>
      </w:tblGrid>
      <w:tr w:rsidR="0078458B" w14:paraId="491D51E1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120E" w14:textId="77777777" w:rsidR="0078458B" w:rsidRDefault="0078458B" w:rsidP="00295821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Der inspiceres i.h.t. den gældende standard DS/EN 1176</w:t>
            </w:r>
            <w:r w:rsidR="003E21DB">
              <w:t>:</w:t>
            </w:r>
            <w:r>
              <w:t>2008</w:t>
            </w:r>
            <w:r w:rsidR="00295821">
              <w:t xml:space="preserve"> / DS/EN1176: 2018 </w:t>
            </w:r>
            <w:r w:rsidR="00295821" w:rsidRPr="00295821">
              <w:rPr>
                <w:color w:val="FF0000"/>
              </w:rPr>
              <w:t>(</w:t>
            </w:r>
            <w:r w:rsidR="00295821">
              <w:rPr>
                <w:color w:val="FF0000"/>
              </w:rPr>
              <w:t>Obs. se note)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FD37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73744B51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FD65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/>
              <w:rPr>
                <w:rFonts w:eastAsia="Times New Roman"/>
                <w:i/>
              </w:rPr>
            </w:pPr>
            <w:r>
              <w:t>Der inspiceres i.h.t. gældende standard på installationstidspunktet (DS/EN 1176:1999 eller 2008)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9379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45C55985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2588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Redskaber der er installeret før 1999 inspiceres efter DS/EN 1176:1999 eller i henhold aftale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F23F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F83E40" w14:paraId="61A0F91A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E466" w14:textId="296BAD4F" w:rsidR="00F83E40" w:rsidRDefault="00F83E40" w:rsidP="009D51B8">
            <w:pPr>
              <w:tabs>
                <w:tab w:val="center" w:pos="4819"/>
                <w:tab w:val="right" w:pos="9638"/>
              </w:tabs>
              <w:spacing w:after="0" w:line="360" w:lineRule="auto"/>
            </w:pPr>
            <w:r w:rsidRPr="00F83E40">
              <w:t>Der er etableret logbog med hændelser for legepladsen og dens indretning!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FB64" w14:textId="77777777" w:rsidR="00F83E40" w:rsidRDefault="00F83E40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36250545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68A7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Stikprøvevis udgravning ved stolper for kontrol af rådangreb foretages efter skøn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F646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741BBC1D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E6D8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Demontering af skjulte sliddele (lejer, led, mv.) foretages efter skøn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6F91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61CDCEAD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E253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/>
              <w:rPr>
                <w:rFonts w:eastAsia="Times New Roman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523C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52E56223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7A01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CB0F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0656F660" w14:textId="77777777" w:rsidTr="00F31CFB">
        <w:trPr>
          <w:trHeight w:val="628"/>
        </w:trPr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9315" w14:textId="77777777" w:rsidR="00F31CFB" w:rsidRDefault="00F31CFB" w:rsidP="009D51B8">
            <w:pPr>
              <w:tabs>
                <w:tab w:val="center" w:pos="4819"/>
                <w:tab w:val="right" w:pos="9638"/>
              </w:tabs>
              <w:spacing w:after="0"/>
              <w:rPr>
                <w:b/>
              </w:rPr>
            </w:pPr>
          </w:p>
          <w:p w14:paraId="34150820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/>
              <w:rPr>
                <w:rFonts w:eastAsia="Times New Roman"/>
              </w:rPr>
            </w:pPr>
            <w:r>
              <w:rPr>
                <w:b/>
              </w:rPr>
              <w:t>OBS:</w:t>
            </w:r>
            <w:r>
              <w:t xml:space="preserve"> </w:t>
            </w:r>
            <w:r>
              <w:rPr>
                <w:i/>
              </w:rPr>
              <w:t>Ved inspektion af bålhytter, shelters og andre serviceanlæg uden reference til DS/EN 1176, udføres inspektionen på Inspektørens egne erfaringer og skøn.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F28F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4AE22499" w14:textId="77777777" w:rsidTr="00F31CFB">
        <w:trPr>
          <w:trHeight w:val="425"/>
        </w:trPr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9E20" w14:textId="77777777" w:rsidR="007E6E86" w:rsidRDefault="007E6E86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b/>
              </w:rPr>
            </w:pPr>
          </w:p>
          <w:p w14:paraId="420F0750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rPr>
                <w:b/>
              </w:rPr>
              <w:t>OBS:</w:t>
            </w:r>
            <w:r>
              <w:t xml:space="preserve"> </w:t>
            </w:r>
            <w:r>
              <w:rPr>
                <w:i/>
              </w:rPr>
              <w:t>Følgende referencer er aftalt for øvrige installationer:(</w:t>
            </w:r>
            <w:r w:rsidR="003E21DB">
              <w:rPr>
                <w:i/>
              </w:rPr>
              <w:t>S</w:t>
            </w:r>
            <w:r>
              <w:rPr>
                <w:i/>
              </w:rPr>
              <w:t>e 1176</w:t>
            </w:r>
            <w:r w:rsidR="003E21DB">
              <w:rPr>
                <w:i/>
              </w:rPr>
              <w:t>-</w:t>
            </w:r>
            <w:r>
              <w:rPr>
                <w:i/>
              </w:rPr>
              <w:t>1 Pkt</w:t>
            </w:r>
            <w:r w:rsidR="003E21DB">
              <w:rPr>
                <w:i/>
              </w:rPr>
              <w:t>.</w:t>
            </w:r>
            <w:r>
              <w:rPr>
                <w:i/>
              </w:rPr>
              <w:t xml:space="preserve"> 1 Emne)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9E56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44EA544A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71BC" w14:textId="77777777" w:rsidR="002C55A7" w:rsidRDefault="002C55A7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  <w:b/>
                <w:color w:val="FF0000"/>
                <w:sz w:val="16"/>
                <w:szCs w:val="16"/>
              </w:rPr>
            </w:pPr>
          </w:p>
          <w:p w14:paraId="76472880" w14:textId="33BADACD" w:rsidR="00053416" w:rsidRPr="001018DB" w:rsidRDefault="002C55A7" w:rsidP="001018DB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  <w:b/>
                <w:color w:val="FF0000"/>
                <w:sz w:val="16"/>
                <w:szCs w:val="16"/>
              </w:rPr>
            </w:pPr>
            <w:r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Obs: </w:t>
            </w:r>
            <w:r w:rsidR="00B53C29">
              <w:rPr>
                <w:rFonts w:eastAsia="Times New Roman"/>
                <w:b/>
                <w:color w:val="FF0000"/>
                <w:sz w:val="16"/>
                <w:szCs w:val="16"/>
              </w:rPr>
              <w:t>Standarderne 1176: Del 10</w:t>
            </w:r>
            <w:r w:rsidR="00343285">
              <w:rPr>
                <w:rFonts w:eastAsia="Times New Roman"/>
                <w:b/>
                <w:color w:val="FF0000"/>
                <w:sz w:val="16"/>
                <w:szCs w:val="16"/>
              </w:rPr>
              <w:t>/</w:t>
            </w:r>
            <w:r w:rsidR="00D61D00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Ret.1:2009 </w:t>
            </w:r>
            <w:r w:rsidR="00343285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er under revision, </w:t>
            </w:r>
            <w:r w:rsidR="001018DB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men stadig gældende. </w:t>
            </w:r>
            <w:r w:rsidR="00D61D00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                                                       </w:t>
            </w:r>
            <w:r w:rsidR="001018DB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Del </w:t>
            </w:r>
            <w:r w:rsidR="00B53C29">
              <w:rPr>
                <w:rFonts w:eastAsia="Times New Roman"/>
                <w:b/>
                <w:color w:val="FF0000"/>
                <w:sz w:val="16"/>
                <w:szCs w:val="16"/>
              </w:rPr>
              <w:t>11</w:t>
            </w:r>
            <w:r w:rsidR="003C3F7E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76 Del 11: 26/8-2014 er fortsat </w:t>
            </w:r>
            <w:r w:rsidR="001018DB">
              <w:rPr>
                <w:rFonts w:eastAsia="Times New Roman"/>
                <w:b/>
                <w:color w:val="FF0000"/>
                <w:sz w:val="16"/>
                <w:szCs w:val="16"/>
              </w:rPr>
              <w:t>gælde</w:t>
            </w:r>
            <w:r w:rsidR="003C3F7E">
              <w:rPr>
                <w:rFonts w:eastAsia="Times New Roman"/>
                <w:b/>
                <w:color w:val="FF0000"/>
                <w:sz w:val="16"/>
                <w:szCs w:val="16"/>
              </w:rPr>
              <w:t>nde (Revisionsstatus ukendt p.t.</w:t>
            </w:r>
            <w:r w:rsidR="00CD1B0E">
              <w:rPr>
                <w:rFonts w:eastAsia="Times New Roman"/>
                <w:b/>
                <w:color w:val="FF0000"/>
                <w:sz w:val="16"/>
                <w:szCs w:val="16"/>
              </w:rPr>
              <w:t>)</w:t>
            </w:r>
            <w:r w:rsidR="00B53C29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D23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</w:tbl>
    <w:p w14:paraId="3B7B4B86" w14:textId="77777777" w:rsidR="00D97FFE" w:rsidRPr="00A45768" w:rsidRDefault="00D97FFE" w:rsidP="00747B5C">
      <w:pPr>
        <w:pStyle w:val="Overskrift1"/>
      </w:pPr>
    </w:p>
    <w:p w14:paraId="78B0A0AF" w14:textId="7D9A969D" w:rsidR="000E3EF0" w:rsidRDefault="00D97FFE" w:rsidP="00747B5C">
      <w:pPr>
        <w:spacing w:after="240"/>
        <w:rPr>
          <w:rFonts w:cs="Arial"/>
        </w:rPr>
      </w:pPr>
      <w:r>
        <w:rPr>
          <w:rFonts w:cs="Arial"/>
        </w:rPr>
        <w:t>G</w:t>
      </w:r>
      <w:r w:rsidRPr="00A45768">
        <w:rPr>
          <w:rFonts w:cs="Arial"/>
        </w:rPr>
        <w:t>ennemgang</w:t>
      </w:r>
      <w:r>
        <w:rPr>
          <w:rFonts w:cs="Arial"/>
        </w:rPr>
        <w:t>en</w:t>
      </w:r>
      <w:r w:rsidRPr="00A45768">
        <w:rPr>
          <w:rFonts w:cs="Arial"/>
        </w:rPr>
        <w:t xml:space="preserve"> af </w:t>
      </w:r>
      <w:r>
        <w:rPr>
          <w:rFonts w:cs="Arial"/>
        </w:rPr>
        <w:t>legeredskaberne er fortaget</w:t>
      </w:r>
      <w:r w:rsidRPr="00A45768">
        <w:rPr>
          <w:rFonts w:cs="Arial"/>
        </w:rPr>
        <w:t xml:space="preserve">, i forhold til </w:t>
      </w:r>
      <w:r>
        <w:rPr>
          <w:rFonts w:cs="Arial"/>
        </w:rPr>
        <w:t>ovenstående vilkår</w:t>
      </w:r>
      <w:r w:rsidRPr="00A45768">
        <w:rPr>
          <w:rFonts w:cs="Arial"/>
        </w:rPr>
        <w:t>.</w:t>
      </w:r>
      <w:r>
        <w:rPr>
          <w:rFonts w:cs="Arial"/>
        </w:rPr>
        <w:t xml:space="preserve"> Resultatet af inspektionen kan ses på </w:t>
      </w:r>
      <w:r w:rsidRPr="00A45768">
        <w:rPr>
          <w:rFonts w:cs="Arial"/>
        </w:rPr>
        <w:t xml:space="preserve">de efterfølgende sider, hvor </w:t>
      </w:r>
      <w:r>
        <w:rPr>
          <w:rFonts w:cs="Arial"/>
        </w:rPr>
        <w:t xml:space="preserve">legeredskaberne i tekst og </w:t>
      </w:r>
      <w:r w:rsidR="00AE15F2">
        <w:rPr>
          <w:rFonts w:cs="Arial"/>
        </w:rPr>
        <w:t>Billede</w:t>
      </w:r>
      <w:r>
        <w:rPr>
          <w:rFonts w:cs="Arial"/>
        </w:rPr>
        <w:t>er er gennemgået</w:t>
      </w:r>
      <w:r w:rsidRPr="00A45768">
        <w:rPr>
          <w:rFonts w:cs="Arial"/>
        </w:rPr>
        <w:t>.</w:t>
      </w:r>
    </w:p>
    <w:p w14:paraId="2E9109E2" w14:textId="4EE1549F" w:rsidR="00FA585C" w:rsidRPr="00FA585C" w:rsidRDefault="00FA585C" w:rsidP="00FA585C">
      <w:pPr>
        <w:tabs>
          <w:tab w:val="left" w:pos="1590"/>
        </w:tabs>
        <w:rPr>
          <w:rFonts w:cs="Arial"/>
        </w:rPr>
      </w:pPr>
      <w:r>
        <w:rPr>
          <w:rFonts w:cs="Arial"/>
        </w:rPr>
        <w:tab/>
      </w:r>
    </w:p>
    <w:p w14:paraId="614A7E14" w14:textId="77777777" w:rsidR="00D97FFE" w:rsidRPr="00E3132E" w:rsidRDefault="00D97FFE" w:rsidP="0078458B">
      <w:pPr>
        <w:pStyle w:val="Overskrift1"/>
        <w:rPr>
          <w:rFonts w:cs="Arial"/>
        </w:rPr>
      </w:pPr>
      <w:bookmarkStart w:id="5" w:name="_Toc119412337"/>
      <w:r w:rsidRPr="00D6370A">
        <w:lastRenderedPageBreak/>
        <w:t xml:space="preserve">Oversigt over </w:t>
      </w:r>
      <w:r>
        <w:t>lege</w:t>
      </w:r>
      <w:r w:rsidRPr="00D6370A">
        <w:t>redskaberne på legepladsen:</w:t>
      </w:r>
      <w:bookmarkEnd w:id="5"/>
    </w:p>
    <w:tbl>
      <w:tblPr>
        <w:tblW w:w="9743" w:type="dxa"/>
        <w:tblInd w:w="70" w:type="dxa"/>
        <w:tblBorders>
          <w:top w:val="single" w:sz="2" w:space="0" w:color="006600"/>
          <w:left w:val="single" w:sz="2" w:space="0" w:color="006600"/>
          <w:bottom w:val="single" w:sz="2" w:space="0" w:color="006600"/>
          <w:right w:val="single" w:sz="2" w:space="0" w:color="006600"/>
          <w:insideH w:val="single" w:sz="2" w:space="0" w:color="006600"/>
          <w:insideV w:val="single" w:sz="2" w:space="0" w:color="00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7B1AED8C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3A0FF5F2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5630AD66" w14:textId="6AED0121" w:rsidR="00D97FFE" w:rsidRPr="00CA4F96" w:rsidRDefault="00361796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2F999689" wp14:editId="14F3E035">
                        <wp:extent cx="2771775" cy="1838325"/>
                        <wp:effectExtent l="0" t="0" r="9525" b="9525"/>
                        <wp:docPr id="4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1E44F1" w14:textId="1A8BE914" w:rsidR="004F42D8" w:rsidRPr="00827BA3" w:rsidRDefault="00D97FFE" w:rsidP="004F42D8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4F42D8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 sæt</w:t>
            </w:r>
          </w:p>
          <w:p w14:paraId="0447AC4B" w14:textId="77777777" w:rsidR="004F42D8" w:rsidRPr="00827BA3" w:rsidRDefault="004F42D8" w:rsidP="004F42D8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3BFD86A9" w14:textId="4CA96B73" w:rsidR="00D97FFE" w:rsidRPr="007E6E86" w:rsidRDefault="004F42D8" w:rsidP="004F42D8">
            <w:pPr>
              <w:pStyle w:val="Sidehoved"/>
              <w:tabs>
                <w:tab w:val="left" w:pos="2552"/>
              </w:tabs>
              <w:rPr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7E6E86">
              <w:rPr>
                <w:bCs/>
                <w:color w:val="333333"/>
                <w:sz w:val="16"/>
                <w:szCs w:val="16"/>
              </w:rPr>
              <w:tab/>
            </w:r>
          </w:p>
          <w:p w14:paraId="252FA901" w14:textId="293A6ED9" w:rsidR="00D97FFE" w:rsidRPr="00CA4F96" w:rsidRDefault="00D75212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1829076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2BA226A1" w14:textId="27778F88" w:rsidR="00D97FFE" w:rsidRPr="00CA4F96" w:rsidRDefault="00A36BCF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E6C0E20" wp14:editId="64E7B0D4">
                        <wp:extent cx="2771775" cy="1838325"/>
                        <wp:effectExtent l="0" t="0" r="9525" b="9525"/>
                        <wp:docPr id="5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C5E49AF" w14:textId="6B65592F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A36BCF">
              <w:rPr>
                <w:b/>
                <w:bCs/>
                <w:color w:val="333333"/>
                <w:sz w:val="16"/>
                <w:szCs w:val="16"/>
              </w:rPr>
              <w:t xml:space="preserve"> Legehus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A36BCF">
              <w:rPr>
                <w:b/>
                <w:bCs/>
                <w:color w:val="333333"/>
                <w:sz w:val="16"/>
                <w:szCs w:val="16"/>
              </w:rPr>
              <w:t xml:space="preserve"> 2021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6C478785" w14:textId="4E00EDCC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A36BCF">
              <w:rPr>
                <w:b/>
                <w:bCs/>
                <w:color w:val="333333"/>
                <w:sz w:val="16"/>
                <w:szCs w:val="16"/>
              </w:rPr>
              <w:t xml:space="preserve"> Kompan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10F79C2" w14:textId="3FF6316B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A36BCF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0036B2E" w14:textId="33916F07" w:rsidR="00D97FFE" w:rsidRPr="00CA4F96" w:rsidRDefault="00D75212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2: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A36BCF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</w:tr>
      <w:tr w:rsidR="00D97FFE" w:rsidRPr="00CA4F96" w14:paraId="4A29EC4A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17AD93B2" w14:textId="77777777" w:rsidTr="00AB2E95">
              <w:trPr>
                <w:trHeight w:val="3211"/>
              </w:trPr>
              <w:tc>
                <w:tcPr>
                  <w:tcW w:w="4592" w:type="dxa"/>
                </w:tcPr>
                <w:p w14:paraId="0DE4B5B7" w14:textId="750ACE9E" w:rsidR="00D97FFE" w:rsidRPr="00CA4F96" w:rsidRDefault="00456F72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D12C07E" wp14:editId="6BC16349">
                        <wp:extent cx="2771775" cy="1838325"/>
                        <wp:effectExtent l="0" t="0" r="9525" b="9525"/>
                        <wp:docPr id="6" name="Bille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7643F5" w14:textId="792A085B" w:rsidR="00456F72" w:rsidRPr="00827BA3" w:rsidRDefault="00D97FFE" w:rsidP="00456F72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456F72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</w:t>
            </w:r>
            <w:r w:rsidR="00456F72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e</w:t>
            </w:r>
            <w:r w:rsidR="00456F72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sæt</w:t>
            </w:r>
          </w:p>
          <w:p w14:paraId="5D19BF01" w14:textId="77777777" w:rsidR="00456F72" w:rsidRPr="00827BA3" w:rsidRDefault="00456F72" w:rsidP="00456F72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5E74561D" w14:textId="3FC181A0" w:rsidR="00D97FFE" w:rsidRPr="00CA4F96" w:rsidRDefault="00456F72" w:rsidP="00456F72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90A0700" w14:textId="766C2D13" w:rsidR="00D97FFE" w:rsidRPr="00D75212" w:rsidRDefault="00D75212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3: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6204FF1" w14:textId="77777777" w:rsidTr="00AB2E95">
              <w:trPr>
                <w:trHeight w:val="3212"/>
              </w:trPr>
              <w:tc>
                <w:tcPr>
                  <w:tcW w:w="4592" w:type="dxa"/>
                </w:tcPr>
                <w:p w14:paraId="2DBF0D7D" w14:textId="3EE92453" w:rsidR="00D97FFE" w:rsidRPr="00CA4F96" w:rsidRDefault="00456F72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25C36F0A" wp14:editId="2381A023">
                        <wp:extent cx="2771775" cy="1838325"/>
                        <wp:effectExtent l="0" t="0" r="9525" b="9525"/>
                        <wp:docPr id="7" name="Billed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37508D" w14:textId="2F62160F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456F72">
              <w:rPr>
                <w:b/>
                <w:bCs/>
                <w:color w:val="333333"/>
                <w:sz w:val="16"/>
                <w:szCs w:val="16"/>
              </w:rPr>
              <w:t xml:space="preserve"> Legehus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1B60F3">
              <w:rPr>
                <w:b/>
                <w:bCs/>
                <w:color w:val="333333"/>
                <w:sz w:val="16"/>
                <w:szCs w:val="16"/>
              </w:rPr>
              <w:t xml:space="preserve"> 2021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36D6FBF" w14:textId="4ED242FE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1B60F3">
              <w:rPr>
                <w:b/>
                <w:bCs/>
                <w:color w:val="333333"/>
                <w:sz w:val="16"/>
                <w:szCs w:val="16"/>
              </w:rPr>
              <w:t xml:space="preserve"> Kompan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DC0CC4E" w14:textId="2047C721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1B60F3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B4A6DB8" w14:textId="64EAB1C4" w:rsidR="00D97FFE" w:rsidRPr="00CA4F96" w:rsidRDefault="00D75212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4: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1B60F3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</w:tr>
      <w:tr w:rsidR="00D97FFE" w:rsidRPr="00CA4F96" w14:paraId="5DDEB8D1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B62F1B3" w14:textId="77777777" w:rsidTr="00AB2E95">
              <w:trPr>
                <w:trHeight w:val="3218"/>
              </w:trPr>
              <w:tc>
                <w:tcPr>
                  <w:tcW w:w="4592" w:type="dxa"/>
                </w:tcPr>
                <w:p w14:paraId="02F2C34E" w14:textId="199C64F7" w:rsidR="00D97FFE" w:rsidRPr="00CA4F96" w:rsidRDefault="006A055D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177D5115" wp14:editId="6FCCA9D6">
                        <wp:extent cx="2771775" cy="1838325"/>
                        <wp:effectExtent l="0" t="0" r="9525" b="9525"/>
                        <wp:docPr id="8" name="Billed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9190C1" w14:textId="2D0E40FD" w:rsidR="00D97FFE" w:rsidRPr="00CA4F96" w:rsidRDefault="00D97FFE" w:rsidP="00D75212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6A055D">
              <w:rPr>
                <w:b/>
                <w:bCs/>
                <w:color w:val="333333"/>
                <w:sz w:val="16"/>
                <w:szCs w:val="16"/>
              </w:rPr>
              <w:t xml:space="preserve"> Gynger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425974">
              <w:rPr>
                <w:b/>
                <w:bCs/>
                <w:color w:val="333333"/>
                <w:sz w:val="16"/>
                <w:szCs w:val="16"/>
              </w:rPr>
              <w:t xml:space="preserve"> 2007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549F56F" w14:textId="4D8C9392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F66615">
              <w:rPr>
                <w:b/>
                <w:bCs/>
                <w:color w:val="333333"/>
                <w:sz w:val="16"/>
                <w:szCs w:val="16"/>
              </w:rPr>
              <w:t xml:space="preserve"> L</w:t>
            </w:r>
            <w:r w:rsidR="00F56E4D">
              <w:rPr>
                <w:b/>
                <w:bCs/>
                <w:color w:val="333333"/>
                <w:sz w:val="16"/>
                <w:szCs w:val="16"/>
              </w:rPr>
              <w:t>ek &amp; sikkerhet as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DBC68EC" w14:textId="1758CB8F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F56E4D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8F03314" w14:textId="708A2D95" w:rsidR="00D97FFE" w:rsidRPr="00CA4F96" w:rsidRDefault="00701B21" w:rsidP="00AB2E95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5: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F56E4D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80A4E5D" w14:textId="77777777" w:rsidTr="00AB2E95">
              <w:trPr>
                <w:trHeight w:val="3263"/>
              </w:trPr>
              <w:tc>
                <w:tcPr>
                  <w:tcW w:w="4592" w:type="dxa"/>
                </w:tcPr>
                <w:p w14:paraId="19219836" w14:textId="40212F36" w:rsidR="00D97FFE" w:rsidRPr="00CA4F96" w:rsidRDefault="00765198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712E2CE6" wp14:editId="666EB4F6">
                        <wp:extent cx="2771775" cy="1838325"/>
                        <wp:effectExtent l="0" t="0" r="9525" b="9525"/>
                        <wp:docPr id="9" name="Billed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213204" w14:textId="743C2A44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765198">
              <w:rPr>
                <w:b/>
                <w:bCs/>
                <w:color w:val="333333"/>
                <w:sz w:val="16"/>
                <w:szCs w:val="16"/>
              </w:rPr>
              <w:t xml:space="preserve"> Gynge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AD2289" w14:textId="77777777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9041B16" w14:textId="2FC52F2B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2B6546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6DD8313" w14:textId="53B44088" w:rsidR="00D97FFE" w:rsidRPr="00CA4F96" w:rsidRDefault="00701B21" w:rsidP="00AB2E95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6: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2B6546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</w:p>
        </w:tc>
      </w:tr>
    </w:tbl>
    <w:p w14:paraId="3BCA538A" w14:textId="77777777" w:rsidR="00D97FFE" w:rsidRPr="004101E7" w:rsidRDefault="00D97FFE" w:rsidP="00AB2E95">
      <w:pPr>
        <w:pStyle w:val="Overskrift2"/>
      </w:pPr>
      <w:r>
        <w:br w:type="page"/>
      </w:r>
      <w:r w:rsidRPr="004101E7">
        <w:lastRenderedPageBreak/>
        <w:t>Oversigt over redskaberne som er på legepladsen</w:t>
      </w:r>
      <w:r w:rsidR="008F6759">
        <w:t xml:space="preserve"> - fortsat</w:t>
      </w:r>
      <w:r w:rsidRPr="004101E7">
        <w:t>:</w:t>
      </w:r>
    </w:p>
    <w:tbl>
      <w:tblPr>
        <w:tblW w:w="9743" w:type="dxa"/>
        <w:tblInd w:w="70" w:type="dxa"/>
        <w:tblBorders>
          <w:top w:val="single" w:sz="2" w:space="0" w:color="006600"/>
          <w:left w:val="single" w:sz="2" w:space="0" w:color="006600"/>
          <w:bottom w:val="single" w:sz="2" w:space="0" w:color="006600"/>
          <w:right w:val="single" w:sz="2" w:space="0" w:color="006600"/>
          <w:insideH w:val="single" w:sz="2" w:space="0" w:color="006600"/>
          <w:insideV w:val="single" w:sz="2" w:space="0" w:color="00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629EE146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296FEF7D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7194DBDC" w14:textId="314BB6E3" w:rsidR="00D97FFE" w:rsidRPr="00CA4F96" w:rsidRDefault="00050FE0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51131C7E" wp14:editId="37A4332A">
                        <wp:extent cx="2771775" cy="1838325"/>
                        <wp:effectExtent l="0" t="0" r="9525" b="9525"/>
                        <wp:docPr id="11" name="Billed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160B78" w14:textId="1D8B3741" w:rsidR="00050FE0" w:rsidRPr="00827BA3" w:rsidRDefault="00D97FFE" w:rsidP="00050FE0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050FE0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 sæt</w:t>
            </w:r>
          </w:p>
          <w:p w14:paraId="6DC2E8E3" w14:textId="77777777" w:rsidR="00050FE0" w:rsidRPr="00827BA3" w:rsidRDefault="00050FE0" w:rsidP="00050FE0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60D6E910" w14:textId="696D34B0" w:rsidR="00D97FFE" w:rsidRPr="00CA4F96" w:rsidRDefault="00050FE0" w:rsidP="00050FE0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54FD7D" w14:textId="4339D947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7: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769D0D3C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54CD245A" w14:textId="465245B5" w:rsidR="00D97FFE" w:rsidRPr="00CA4F96" w:rsidRDefault="00167191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F496895" wp14:editId="7B56A704">
                        <wp:extent cx="2771775" cy="1838325"/>
                        <wp:effectExtent l="0" t="0" r="9525" b="9525"/>
                        <wp:docPr id="12" name="Billed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2C91AD" w14:textId="3E7E7824" w:rsidR="00167191" w:rsidRPr="00827BA3" w:rsidRDefault="00D97FFE" w:rsidP="00167191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167191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</w:t>
            </w:r>
            <w:r w:rsidR="00167191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Bålplads</w:t>
            </w:r>
          </w:p>
          <w:p w14:paraId="4EDD673F" w14:textId="77777777" w:rsidR="00167191" w:rsidRPr="00827BA3" w:rsidRDefault="00167191" w:rsidP="00167191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0706450B" w14:textId="1ECECE14" w:rsidR="00D97FFE" w:rsidRPr="00CA4F96" w:rsidRDefault="00167191" w:rsidP="00167191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A2381B3" w14:textId="2FB88762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8: </w:t>
            </w:r>
          </w:p>
        </w:tc>
      </w:tr>
      <w:tr w:rsidR="00D97FFE" w:rsidRPr="00CA4F96" w14:paraId="124028D8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1231BE67" w14:textId="77777777" w:rsidTr="00AB2E95">
              <w:trPr>
                <w:trHeight w:val="3211"/>
              </w:trPr>
              <w:tc>
                <w:tcPr>
                  <w:tcW w:w="4592" w:type="dxa"/>
                </w:tcPr>
                <w:p w14:paraId="36FEB5B0" w14:textId="6657A590" w:rsidR="00D97FFE" w:rsidRPr="00CA4F96" w:rsidRDefault="000912A7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253E09F" wp14:editId="2047320B">
                        <wp:extent cx="2771775" cy="1838325"/>
                        <wp:effectExtent l="0" t="0" r="9525" b="9525"/>
                        <wp:docPr id="13" name="Billed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CB0BB8" w14:textId="44E38181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0912A7">
              <w:rPr>
                <w:b/>
                <w:bCs/>
                <w:color w:val="333333"/>
                <w:sz w:val="16"/>
                <w:szCs w:val="16"/>
              </w:rPr>
              <w:t xml:space="preserve"> Legehus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0912A7">
              <w:rPr>
                <w:b/>
                <w:bCs/>
                <w:color w:val="333333"/>
                <w:sz w:val="16"/>
                <w:szCs w:val="16"/>
              </w:rPr>
              <w:t xml:space="preserve"> 2003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6485590" w14:textId="672F7CC9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0912A7">
              <w:rPr>
                <w:b/>
                <w:bCs/>
                <w:color w:val="333333"/>
                <w:sz w:val="16"/>
                <w:szCs w:val="16"/>
              </w:rPr>
              <w:t xml:space="preserve"> Egen produktion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6F28788C" w14:textId="3B2B9B82" w:rsidR="00D97FFE" w:rsidRPr="00CA4F96" w:rsidRDefault="009D4657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>Er redskabet mærket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>:</w:t>
            </w:r>
            <w:r w:rsidR="000912A7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4616C77" w14:textId="225A7F96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9: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400B5E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30D7AA69" w14:textId="77777777" w:rsidTr="00AB2E95">
              <w:trPr>
                <w:trHeight w:val="3212"/>
              </w:trPr>
              <w:tc>
                <w:tcPr>
                  <w:tcW w:w="4592" w:type="dxa"/>
                </w:tcPr>
                <w:p w14:paraId="7196D064" w14:textId="311A52AD" w:rsidR="00D97FFE" w:rsidRPr="00CA4F96" w:rsidRDefault="00400B5E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0F5806CE" wp14:editId="45D2552C">
                        <wp:extent cx="2771775" cy="1838325"/>
                        <wp:effectExtent l="0" t="0" r="9525" b="9525"/>
                        <wp:docPr id="14" name="Billed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326890" w14:textId="2397D3F8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400B5E">
              <w:rPr>
                <w:b/>
                <w:bCs/>
                <w:color w:val="333333"/>
                <w:sz w:val="16"/>
                <w:szCs w:val="16"/>
              </w:rPr>
              <w:t xml:space="preserve"> Lege</w:t>
            </w:r>
            <w:r w:rsidR="00662FDB">
              <w:rPr>
                <w:b/>
                <w:bCs/>
                <w:color w:val="333333"/>
                <w:sz w:val="16"/>
                <w:szCs w:val="16"/>
              </w:rPr>
              <w:t xml:space="preserve">tårn m rutsjebane  </w:t>
            </w:r>
            <w:r w:rsidR="005501C7">
              <w:rPr>
                <w:b/>
                <w:bCs/>
                <w:color w:val="333333"/>
                <w:sz w:val="16"/>
                <w:szCs w:val="16"/>
              </w:rPr>
              <w:t xml:space="preserve">  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Årgang:</w:t>
            </w:r>
            <w:r w:rsidR="005501C7">
              <w:rPr>
                <w:b/>
                <w:bCs/>
                <w:color w:val="333333"/>
                <w:sz w:val="16"/>
                <w:szCs w:val="16"/>
              </w:rPr>
              <w:t xml:space="preserve"> 2021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671CE8D" w14:textId="7BFCA0A6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5501C7">
              <w:rPr>
                <w:b/>
                <w:bCs/>
                <w:color w:val="333333"/>
                <w:sz w:val="16"/>
                <w:szCs w:val="16"/>
              </w:rPr>
              <w:t xml:space="preserve"> Kompan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A1639C8" w14:textId="23C156A0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5501C7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22D7D5F" w14:textId="50061809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10: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5501C7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D97FFE" w:rsidRPr="00CA4F96" w14:paraId="00ED6CDA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34FF1C98" w14:textId="77777777" w:rsidTr="00AB2E95">
              <w:trPr>
                <w:trHeight w:val="3218"/>
              </w:trPr>
              <w:tc>
                <w:tcPr>
                  <w:tcW w:w="4592" w:type="dxa"/>
                </w:tcPr>
                <w:p w14:paraId="6D072C0D" w14:textId="6E3337C0" w:rsidR="00D97FFE" w:rsidRPr="00CA4F96" w:rsidRDefault="00491D42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172D4847" wp14:editId="4E42A7FB">
                        <wp:extent cx="2771775" cy="1838325"/>
                        <wp:effectExtent l="0" t="0" r="9525" b="9525"/>
                        <wp:docPr id="15" name="Billed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1154C37" w14:textId="6BF6EC9B" w:rsidR="00D97FFE" w:rsidRPr="00CA4F96" w:rsidRDefault="00D97FFE" w:rsidP="00D75212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491D42">
              <w:rPr>
                <w:b/>
                <w:bCs/>
                <w:color w:val="333333"/>
                <w:sz w:val="16"/>
                <w:szCs w:val="16"/>
              </w:rPr>
              <w:t xml:space="preserve"> Legeskib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491D42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EC78283" w14:textId="357CC74D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B77BE2">
              <w:rPr>
                <w:b/>
                <w:bCs/>
                <w:color w:val="333333"/>
                <w:sz w:val="16"/>
                <w:szCs w:val="16"/>
              </w:rPr>
              <w:t xml:space="preserve"> MINI H</w:t>
            </w:r>
            <w:r w:rsidR="00E3565A">
              <w:rPr>
                <w:b/>
                <w:bCs/>
                <w:color w:val="333333"/>
                <w:sz w:val="16"/>
                <w:szCs w:val="16"/>
              </w:rPr>
              <w:t>ouses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09F2270" w14:textId="7694B0FA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E3565A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B95C039" w14:textId="7075E34B" w:rsidR="00D97FFE" w:rsidRPr="00CA4F96" w:rsidRDefault="00701B21" w:rsidP="00AB2E95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11: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E3565A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48A21919" w14:textId="77777777" w:rsidTr="00AB2E95">
              <w:trPr>
                <w:trHeight w:val="3263"/>
              </w:trPr>
              <w:tc>
                <w:tcPr>
                  <w:tcW w:w="4592" w:type="dxa"/>
                </w:tcPr>
                <w:p w14:paraId="6BD18F9B" w14:textId="2BBE5405" w:rsidR="00D97FFE" w:rsidRPr="00CA4F96" w:rsidRDefault="00E3565A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7249FC7" wp14:editId="2F4957E9">
                        <wp:extent cx="2771775" cy="1838325"/>
                        <wp:effectExtent l="0" t="0" r="9525" b="9525"/>
                        <wp:docPr id="16" name="Bille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54AD08" w14:textId="13E0968A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D726A7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526A46">
              <w:rPr>
                <w:noProof/>
              </w:rPr>
              <w:drawing>
                <wp:inline distT="0" distB="0" distL="0" distR="0" wp14:anchorId="343C4214" wp14:editId="06BFBEE1">
                  <wp:extent cx="9525" cy="9525"/>
                  <wp:effectExtent l="0" t="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6A46" w:rsidRPr="004D6CEF">
              <w:rPr>
                <w:rFonts w:cs="Arial"/>
                <w:color w:val="000000"/>
                <w:sz w:val="16"/>
                <w:szCs w:val="16"/>
              </w:rPr>
              <w:t>Klatresystem 5-kantet, med rutsjerør</w:t>
            </w:r>
            <w:r w:rsidR="00526A46">
              <w:rPr>
                <w:rFonts w:cs="Arial"/>
                <w:color w:val="000000"/>
                <w:sz w:val="16"/>
                <w:szCs w:val="16"/>
                <w:shd w:val="clear" w:color="auto" w:fill="D9E6F1"/>
              </w:rPr>
              <w:t xml:space="preserve"> 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Årgang:</w:t>
            </w:r>
            <w:r w:rsidR="00777D71">
              <w:rPr>
                <w:b/>
                <w:bCs/>
                <w:color w:val="333333"/>
                <w:sz w:val="16"/>
                <w:szCs w:val="16"/>
              </w:rPr>
              <w:t xml:space="preserve"> 2015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3A2785F" w14:textId="086899A1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777D71">
              <w:rPr>
                <w:b/>
                <w:bCs/>
                <w:color w:val="333333"/>
                <w:sz w:val="16"/>
                <w:szCs w:val="16"/>
              </w:rPr>
              <w:t xml:space="preserve"> Nikostine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6C8EBB4" w14:textId="7B2277FE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777D71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138EE25" w14:textId="1067689B" w:rsidR="00D97FFE" w:rsidRPr="00CA4F96" w:rsidRDefault="00701B21" w:rsidP="00AB2E95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12: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777D71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AE6FDF">
              <w:rPr>
                <w:b/>
                <w:bCs/>
                <w:color w:val="333333"/>
                <w:sz w:val="16"/>
                <w:szCs w:val="16"/>
              </w:rPr>
              <w:t>Nej</w:t>
            </w:r>
          </w:p>
        </w:tc>
      </w:tr>
    </w:tbl>
    <w:p w14:paraId="70195A34" w14:textId="77777777" w:rsidR="00D97FFE" w:rsidRPr="004101E7" w:rsidRDefault="00D97FFE" w:rsidP="00D97FFE">
      <w:pPr>
        <w:pStyle w:val="Overskrift2"/>
      </w:pPr>
      <w:r>
        <w:br w:type="page"/>
      </w:r>
      <w:r w:rsidRPr="004101E7">
        <w:rPr>
          <w:szCs w:val="28"/>
        </w:rPr>
        <w:lastRenderedPageBreak/>
        <w:t>Oversigt over redskaberne som er på legepladsen</w:t>
      </w:r>
      <w:r w:rsidR="008F6759">
        <w:rPr>
          <w:szCs w:val="28"/>
        </w:rPr>
        <w:t xml:space="preserve"> - fortsat</w:t>
      </w:r>
      <w:r w:rsidRPr="004101E7">
        <w:rPr>
          <w:szCs w:val="28"/>
        </w:rPr>
        <w:t>:</w:t>
      </w:r>
    </w:p>
    <w:tbl>
      <w:tblPr>
        <w:tblW w:w="9743" w:type="dxa"/>
        <w:tblInd w:w="70" w:type="dxa"/>
        <w:tblBorders>
          <w:top w:val="single" w:sz="2" w:space="0" w:color="006600"/>
          <w:left w:val="single" w:sz="2" w:space="0" w:color="006600"/>
          <w:bottom w:val="single" w:sz="2" w:space="0" w:color="006600"/>
          <w:right w:val="single" w:sz="2" w:space="0" w:color="006600"/>
          <w:insideH w:val="single" w:sz="2" w:space="0" w:color="006600"/>
          <w:insideV w:val="single" w:sz="2" w:space="0" w:color="00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2A180E33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238601FE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0F3CABC7" w14:textId="160C8359" w:rsidR="00D97FFE" w:rsidRPr="00CA4F96" w:rsidRDefault="00403BD2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AA3CE4B" wp14:editId="42C837AB">
                        <wp:extent cx="2771775" cy="1838325"/>
                        <wp:effectExtent l="0" t="0" r="9525" b="9525"/>
                        <wp:docPr id="18" name="Billed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318CF7" w14:textId="79B3218C" w:rsidR="00D97FFE" w:rsidRPr="00CA4F96" w:rsidRDefault="00D97FFE" w:rsidP="00D75212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403BD2">
              <w:rPr>
                <w:b/>
                <w:bCs/>
                <w:color w:val="333333"/>
                <w:sz w:val="16"/>
                <w:szCs w:val="16"/>
              </w:rPr>
              <w:t xml:space="preserve"> Sandkasse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EFA2073" w14:textId="77777777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5B6A153" w14:textId="6E1B9848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403BD2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C2BE736" w14:textId="3025ABF9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13: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403BD2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5B08B5D1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16DEB4AB" w14:textId="6990A915" w:rsidR="00D97FFE" w:rsidRPr="00CA4F96" w:rsidRDefault="00403BD2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112CF3C" wp14:editId="5480BAF2">
                        <wp:extent cx="2771775" cy="1838325"/>
                        <wp:effectExtent l="0" t="0" r="9525" b="9525"/>
                        <wp:docPr id="19" name="Billed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289B43" w14:textId="36E063F5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0C4EEA">
              <w:rPr>
                <w:b/>
                <w:bCs/>
                <w:color w:val="333333"/>
                <w:sz w:val="16"/>
                <w:szCs w:val="16"/>
              </w:rPr>
              <w:t xml:space="preserve"> Lege</w:t>
            </w:r>
            <w:r w:rsidR="004D404F">
              <w:rPr>
                <w:b/>
                <w:bCs/>
                <w:color w:val="333333"/>
                <w:sz w:val="16"/>
                <w:szCs w:val="16"/>
              </w:rPr>
              <w:t>bord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4D404F">
              <w:rPr>
                <w:b/>
                <w:bCs/>
                <w:color w:val="333333"/>
                <w:sz w:val="16"/>
                <w:szCs w:val="16"/>
              </w:rPr>
              <w:t xml:space="preserve"> 2021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ACB1300" w14:textId="503E5B1E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4D404F">
              <w:rPr>
                <w:b/>
                <w:bCs/>
                <w:color w:val="333333"/>
                <w:sz w:val="16"/>
                <w:szCs w:val="16"/>
              </w:rPr>
              <w:t xml:space="preserve"> Kompan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662A794" w14:textId="35DD2378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4D404F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55DDA30" w14:textId="4B88C31B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14: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4D404F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D97FFE" w:rsidRPr="00CA4F96" w14:paraId="11401F3D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0AD9C6F4" w14:textId="77777777" w:rsidTr="00AB2E95">
              <w:trPr>
                <w:trHeight w:val="3211"/>
              </w:trPr>
              <w:tc>
                <w:tcPr>
                  <w:tcW w:w="4592" w:type="dxa"/>
                </w:tcPr>
                <w:p w14:paraId="4B1F511A" w14:textId="5E394752" w:rsidR="00D97FFE" w:rsidRPr="00CA4F96" w:rsidRDefault="003C7855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354B0D2" wp14:editId="76455E22">
                        <wp:extent cx="2771775" cy="1838325"/>
                        <wp:effectExtent l="0" t="0" r="9525" b="9525"/>
                        <wp:docPr id="20" name="Billed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89B7D7" w14:textId="7D676A35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3C7855">
              <w:rPr>
                <w:b/>
                <w:bCs/>
                <w:color w:val="333333"/>
                <w:sz w:val="16"/>
                <w:szCs w:val="16"/>
              </w:rPr>
              <w:t xml:space="preserve"> Legebord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3C7855">
              <w:rPr>
                <w:b/>
                <w:bCs/>
                <w:color w:val="333333"/>
                <w:sz w:val="16"/>
                <w:szCs w:val="16"/>
              </w:rPr>
              <w:t xml:space="preserve"> 2021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1A563BE" w14:textId="7A119782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3C7855">
              <w:rPr>
                <w:b/>
                <w:bCs/>
                <w:color w:val="333333"/>
                <w:sz w:val="16"/>
                <w:szCs w:val="16"/>
              </w:rPr>
              <w:t xml:space="preserve"> Kompan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158E662" w14:textId="7DA9121C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3C7855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C23A5E" w14:textId="7505C9ED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15: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3C7855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5F9C3DC" w14:textId="77777777" w:rsidTr="00AB2E95">
              <w:trPr>
                <w:trHeight w:val="3212"/>
              </w:trPr>
              <w:tc>
                <w:tcPr>
                  <w:tcW w:w="4592" w:type="dxa"/>
                </w:tcPr>
                <w:p w14:paraId="5023141B" w14:textId="1F630E25" w:rsidR="00D97FFE" w:rsidRPr="00CA4F96" w:rsidRDefault="00583D81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07D38C3" wp14:editId="05D6E02F">
                        <wp:extent cx="2771775" cy="1838325"/>
                        <wp:effectExtent l="0" t="0" r="9525" b="9525"/>
                        <wp:docPr id="21" name="Billed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2CB9FE" w14:textId="472268A4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583D81">
              <w:rPr>
                <w:b/>
                <w:bCs/>
                <w:color w:val="333333"/>
                <w:sz w:val="16"/>
                <w:szCs w:val="16"/>
              </w:rPr>
              <w:t xml:space="preserve"> Sandkasse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583D81">
              <w:rPr>
                <w:b/>
                <w:bCs/>
                <w:color w:val="333333"/>
                <w:sz w:val="16"/>
                <w:szCs w:val="16"/>
              </w:rPr>
              <w:t xml:space="preserve"> 2003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7F11097" w14:textId="1D8BDB22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583D81">
              <w:rPr>
                <w:b/>
                <w:bCs/>
                <w:color w:val="333333"/>
                <w:sz w:val="16"/>
                <w:szCs w:val="16"/>
              </w:rPr>
              <w:t xml:space="preserve"> Egen produktion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7CCAFED" w14:textId="5EF3166F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583D81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2A90A02" w14:textId="6B861EA7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16: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583D81">
              <w:rPr>
                <w:b/>
                <w:bCs/>
                <w:color w:val="333333"/>
                <w:sz w:val="16"/>
                <w:szCs w:val="16"/>
              </w:rPr>
              <w:t xml:space="preserve"> N</w:t>
            </w:r>
            <w:r w:rsidR="003F7F1D">
              <w:rPr>
                <w:b/>
                <w:bCs/>
                <w:color w:val="333333"/>
                <w:sz w:val="16"/>
                <w:szCs w:val="16"/>
              </w:rPr>
              <w:t>ej</w:t>
            </w:r>
          </w:p>
        </w:tc>
      </w:tr>
    </w:tbl>
    <w:p w14:paraId="7DF4E37C" w14:textId="77777777" w:rsidR="00D97FFE" w:rsidRDefault="00D97FFE" w:rsidP="00D97FFE">
      <w:pPr>
        <w:pStyle w:val="Overskrift1"/>
      </w:pPr>
      <w:r>
        <w:br w:type="page"/>
      </w:r>
    </w:p>
    <w:tbl>
      <w:tblPr>
        <w:tblW w:w="974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138E0541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44FB30F8" w14:textId="522AE728" w:rsidR="00D97FFE" w:rsidRPr="00CA4F96" w:rsidRDefault="00C05EAD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4906E436" wp14:editId="334AA865">
                  <wp:extent cx="2990850" cy="1990725"/>
                  <wp:effectExtent l="0" t="0" r="0" b="9525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63E79E4" w14:textId="0FB9CD58" w:rsidR="00672D3A" w:rsidRPr="00C05EAD" w:rsidRDefault="00244530" w:rsidP="00AB2E95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="00672D3A"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1DA6542E" w14:textId="77777777" w:rsidR="00244530" w:rsidRPr="00CA4F96" w:rsidRDefault="00244530" w:rsidP="00AB2E95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244530" w14:paraId="479C9366" w14:textId="77777777" w:rsidTr="00244530">
              <w:tc>
                <w:tcPr>
                  <w:tcW w:w="4410" w:type="dxa"/>
                </w:tcPr>
                <w:p w14:paraId="3CDB1E8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3041E394" w14:textId="5E28B060" w:rsidR="00244530" w:rsidRDefault="00C05EAD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244530" w14:paraId="23D060AE" w14:textId="77777777" w:rsidTr="00244530">
              <w:tc>
                <w:tcPr>
                  <w:tcW w:w="4410" w:type="dxa"/>
                </w:tcPr>
                <w:p w14:paraId="16E882BB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722B00AE" w14:textId="3EE8A334" w:rsidR="00244530" w:rsidRDefault="00C05EAD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244530" w14:paraId="4FCCABA0" w14:textId="77777777" w:rsidTr="00244530">
              <w:tc>
                <w:tcPr>
                  <w:tcW w:w="4410" w:type="dxa"/>
                </w:tcPr>
                <w:p w14:paraId="2D6E4FE9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42C6D796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0EB934E" w14:textId="77777777" w:rsidTr="00244530">
              <w:tc>
                <w:tcPr>
                  <w:tcW w:w="4410" w:type="dxa"/>
                </w:tcPr>
                <w:p w14:paraId="02224FE9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6E1831B3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2472A6EC" w14:textId="77777777" w:rsidTr="00244530">
              <w:tc>
                <w:tcPr>
                  <w:tcW w:w="4410" w:type="dxa"/>
                </w:tcPr>
                <w:p w14:paraId="7B6B6459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54E11D2A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62581D62" w14:textId="77777777" w:rsidTr="00244530">
              <w:tc>
                <w:tcPr>
                  <w:tcW w:w="4410" w:type="dxa"/>
                </w:tcPr>
                <w:p w14:paraId="3D80982F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31126E5D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0032F8E8" w14:textId="77777777" w:rsidTr="00244530">
              <w:tc>
                <w:tcPr>
                  <w:tcW w:w="4410" w:type="dxa"/>
                </w:tcPr>
                <w:p w14:paraId="7DAFB323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2DE403A5" w14:textId="25EE4E81" w:rsidR="00244530" w:rsidRDefault="00C05EAD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244530" w14:paraId="6750DA06" w14:textId="77777777" w:rsidTr="00244530">
              <w:tc>
                <w:tcPr>
                  <w:tcW w:w="4410" w:type="dxa"/>
                </w:tcPr>
                <w:p w14:paraId="0022818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62431CDC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D0FD42A" w14:textId="77777777" w:rsidTr="00244530">
              <w:tc>
                <w:tcPr>
                  <w:tcW w:w="4410" w:type="dxa"/>
                </w:tcPr>
                <w:p w14:paraId="6D17180A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49E398E2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1CCF873" w14:textId="77777777" w:rsidTr="00244530">
              <w:tc>
                <w:tcPr>
                  <w:tcW w:w="4410" w:type="dxa"/>
                </w:tcPr>
                <w:p w14:paraId="3177D62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16287F21" w14:textId="1E35FF22" w:rsidR="00244530" w:rsidRDefault="00C05EAD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244530" w14:paraId="73B5E045" w14:textId="77777777" w:rsidTr="00244530">
              <w:tc>
                <w:tcPr>
                  <w:tcW w:w="4410" w:type="dxa"/>
                </w:tcPr>
                <w:p w14:paraId="20F67E16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5BE93A62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477E86D" w14:textId="77777777" w:rsidTr="00244530">
              <w:tc>
                <w:tcPr>
                  <w:tcW w:w="4410" w:type="dxa"/>
                </w:tcPr>
                <w:p w14:paraId="24A577E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384BA73E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34B3F2EB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4B262485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451C0346" w14:textId="491C9969" w:rsidR="00D97FFE" w:rsidRPr="00CA4F96" w:rsidRDefault="00D97FFE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 w:rsidR="00401151">
              <w:rPr>
                <w:rFonts w:cs="Arial"/>
              </w:rPr>
              <w:t>5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7D34F5C7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0B4020A7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1D7B270A" w14:textId="71E3FA63" w:rsidR="00D97FFE" w:rsidRPr="00CA4F96" w:rsidRDefault="00EE160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09A34C" wp14:editId="0F7F117E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314325</wp:posOffset>
                      </wp:positionV>
                      <wp:extent cx="208280" cy="977900"/>
                      <wp:effectExtent l="0" t="232410" r="0" b="207010"/>
                      <wp:wrapNone/>
                      <wp:docPr id="25" name="Pil: opadgåend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95613">
                                <a:off x="0" y="0"/>
                                <a:ext cx="20828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E527F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opadgående 25" o:spid="_x0000_s1026" type="#_x0000_t68" style="position:absolute;margin-left:50.5pt;margin-top:24.75pt;width:16.4pt;height:77pt;rotation:79687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" adj="2300" fillcolor="red" strokecolor="red" strokeweight="2pt"/>
                  </w:pict>
                </mc:Fallback>
              </mc:AlternateContent>
            </w:r>
            <w:r w:rsidR="00985C9A">
              <w:rPr>
                <w:rFonts w:cs="Arial"/>
                <w:noProof/>
              </w:rPr>
              <w:drawing>
                <wp:inline distT="0" distB="0" distL="0" distR="0" wp14:anchorId="4E283913" wp14:editId="711C9CA3">
                  <wp:extent cx="2990850" cy="1990725"/>
                  <wp:effectExtent l="0" t="0" r="0" b="9525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384C44E7" w14:textId="77777777" w:rsidR="00EE160E" w:rsidRPr="004606D7" w:rsidRDefault="00EE160E" w:rsidP="00EE160E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</w:p>
          <w:p w14:paraId="60FC1281" w14:textId="77777777" w:rsidR="00EE160E" w:rsidRPr="004606D7" w:rsidRDefault="00EE160E" w:rsidP="00EE160E">
            <w:pPr>
              <w:pStyle w:val="Sidehoved"/>
              <w:rPr>
                <w:sz w:val="18"/>
                <w:szCs w:val="18"/>
              </w:rPr>
            </w:pPr>
            <w:r w:rsidRPr="004606D7">
              <w:rPr>
                <w:sz w:val="18"/>
                <w:szCs w:val="18"/>
              </w:rPr>
              <w:t>DS/EN 1176-1 punkt 7.1</w:t>
            </w:r>
          </w:p>
          <w:p w14:paraId="415ECEBB" w14:textId="77777777" w:rsidR="00EE160E" w:rsidRPr="004606D7" w:rsidRDefault="00EE160E" w:rsidP="00EE160E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6D2DBD0A" w14:textId="77777777" w:rsidR="00EE160E" w:rsidRPr="004606D7" w:rsidRDefault="00EE160E" w:rsidP="00EE160E">
            <w:pPr>
              <w:pStyle w:val="LPrapitabel"/>
              <w:rPr>
                <w:rFonts w:cs="Arial"/>
                <w:b/>
                <w:sz w:val="18"/>
                <w:szCs w:val="18"/>
              </w:rPr>
            </w:pPr>
            <w:r w:rsidRPr="004606D7">
              <w:rPr>
                <w:rFonts w:cs="Arial"/>
                <w:b/>
                <w:sz w:val="18"/>
                <w:szCs w:val="18"/>
              </w:rPr>
              <w:t>Identifikation af redskaber</w:t>
            </w:r>
          </w:p>
          <w:p w14:paraId="0EBA120F" w14:textId="77777777" w:rsidR="00EE160E" w:rsidRPr="004606D7" w:rsidRDefault="00EE160E" w:rsidP="00EE160E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135392CF" w14:textId="77777777" w:rsidR="00EE160E" w:rsidRPr="004606D7" w:rsidRDefault="00EE160E" w:rsidP="00EE160E">
            <w:pPr>
              <w:pStyle w:val="LPrapitabel"/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Redskabet skal mærkes tydeligt og holdbar og med mindst følgende oplysninger, der skal være synlige fra jordniveau:</w:t>
            </w:r>
          </w:p>
          <w:p w14:paraId="0833BC03" w14:textId="77777777" w:rsidR="00EE160E" w:rsidRPr="004606D7" w:rsidRDefault="00EE160E" w:rsidP="00EE160E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43C06408" w14:textId="77777777" w:rsidR="00EE160E" w:rsidRPr="004606D7" w:rsidRDefault="00EE160E" w:rsidP="00EE160E">
            <w:pPr>
              <w:pStyle w:val="Sidehoved"/>
              <w:numPr>
                <w:ilvl w:val="0"/>
                <w:numId w:val="30"/>
              </w:numPr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Producentens eller den autoriserede repræsentants navn og adresse.</w:t>
            </w:r>
          </w:p>
          <w:p w14:paraId="0E04EB30" w14:textId="77777777" w:rsidR="00EE160E" w:rsidRPr="00EE160E" w:rsidRDefault="00EE160E" w:rsidP="00EE160E">
            <w:pPr>
              <w:pStyle w:val="Sidehoved"/>
              <w:numPr>
                <w:ilvl w:val="0"/>
                <w:numId w:val="30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4606D7">
              <w:rPr>
                <w:rFonts w:cs="Arial"/>
                <w:sz w:val="18"/>
                <w:szCs w:val="18"/>
              </w:rPr>
              <w:t>Redskabets identifikation og fremstillings år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4F904CB7" w14:textId="64FE6210" w:rsidR="00D97FFE" w:rsidRPr="00CA4F96" w:rsidRDefault="00EE160E" w:rsidP="00EE160E">
            <w:pPr>
              <w:pStyle w:val="Sidehoved"/>
              <w:numPr>
                <w:ilvl w:val="0"/>
                <w:numId w:val="30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6B7756">
              <w:rPr>
                <w:rFonts w:cs="Arial"/>
                <w:sz w:val="18"/>
                <w:szCs w:val="18"/>
              </w:rPr>
              <w:t>Den Europæisk Standard nummer og udgivelsesår.</w:t>
            </w:r>
          </w:p>
        </w:tc>
      </w:tr>
      <w:tr w:rsidR="00D97FFE" w:rsidRPr="00CA4F96" w14:paraId="648D71F0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46EFF10B" w14:textId="5156BCB5" w:rsidR="00D97FFE" w:rsidRPr="00CA4F96" w:rsidRDefault="00AE15F2" w:rsidP="0041037B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41037B">
              <w:rPr>
                <w:rFonts w:cs="Arial"/>
              </w:rPr>
              <w:t xml:space="preserve"> 1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06971CD3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2A1F701D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03EFCA41" w14:textId="05A913C8" w:rsidR="00D97FFE" w:rsidRPr="00CA4F96" w:rsidRDefault="00745A4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89023" wp14:editId="79F123B0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432435</wp:posOffset>
                      </wp:positionV>
                      <wp:extent cx="227330" cy="977900"/>
                      <wp:effectExtent l="0" t="13335" r="0" b="45085"/>
                      <wp:wrapNone/>
                      <wp:docPr id="27" name="Pil: opadgåend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AAF24" id="Pil: opadgående 27" o:spid="_x0000_s1026" type="#_x0000_t68" style="position:absolute;margin-left:62.55pt;margin-top:34.05pt;width:17.9pt;height:77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" adj="2511" fillcolor="red" strokecolor="red" strokeweight="2pt"/>
                  </w:pict>
                </mc:Fallback>
              </mc:AlternateContent>
            </w:r>
            <w:r w:rsidR="005833DF">
              <w:rPr>
                <w:rFonts w:cs="Arial"/>
                <w:noProof/>
              </w:rPr>
              <w:drawing>
                <wp:inline distT="0" distB="0" distL="0" distR="0" wp14:anchorId="263B7F2C" wp14:editId="1E544399">
                  <wp:extent cx="2990850" cy="1990725"/>
                  <wp:effectExtent l="0" t="0" r="0" b="952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1E59EEB5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7B275DC2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 xml:space="preserve">DS/EN 1176-7 punkt 8.2.7 </w:t>
            </w:r>
            <w:r>
              <w:rPr>
                <w:rFonts w:eastAsia="Times New Roman" w:cs="Times New Roman"/>
                <w:bCs/>
                <w:sz w:val="18"/>
                <w:szCs w:val="18"/>
              </w:rPr>
              <w:t>a</w:t>
            </w: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>)</w:t>
            </w:r>
          </w:p>
          <w:p w14:paraId="3044CAAC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5A1FF13D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/>
                <w:bCs/>
                <w:sz w:val="18"/>
                <w:szCs w:val="18"/>
              </w:rPr>
              <w:t>Korrigerende vedligeholdelse</w:t>
            </w:r>
          </w:p>
          <w:p w14:paraId="16769950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14:paraId="5EE457F8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>Vedligeholdelsen bør omfatte foranstaltninger til afhjælpning af fejl eller genetablering af nødvendigt sikkerhedsniveau for legepladsredskabet og underlag.</w:t>
            </w:r>
          </w:p>
          <w:p w14:paraId="790FB0FD" w14:textId="77777777" w:rsidR="00745A4E" w:rsidRPr="002D0B76" w:rsidRDefault="00745A4E" w:rsidP="00745A4E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5F96A722" w14:textId="6A05C954" w:rsidR="00D97FFE" w:rsidRPr="00CA4F96" w:rsidRDefault="00745A4E" w:rsidP="00745A4E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eastAsiaTheme="minorHAnsi" w:cstheme="minorBidi"/>
                <w:bCs/>
                <w:sz w:val="18"/>
                <w:szCs w:val="18"/>
              </w:rPr>
              <w:t>Udskiftning af befæstelseselementer.</w:t>
            </w:r>
          </w:p>
        </w:tc>
      </w:tr>
      <w:tr w:rsidR="00D97FFE" w:rsidRPr="00CA4F96" w14:paraId="6B3D3A6E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32AB993A" w14:textId="13509534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044404">
              <w:rPr>
                <w:rFonts w:cs="Arial"/>
              </w:rPr>
              <w:t>2: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5B95CD12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5220BBB2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13CB595B" w14:textId="2EF3AEBE" w:rsidR="00D97FFE" w:rsidRPr="00CA4F96" w:rsidRDefault="00F157AF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371757" wp14:editId="4A22B04B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621030</wp:posOffset>
                      </wp:positionV>
                      <wp:extent cx="227330" cy="977900"/>
                      <wp:effectExtent l="24765" t="127635" r="0" b="102235"/>
                      <wp:wrapNone/>
                      <wp:docPr id="29" name="Pil: opadgåend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50504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EEAD7" id="Pil: opadgående 29" o:spid="_x0000_s1026" type="#_x0000_t68" style="position:absolute;margin-left:63.55pt;margin-top:48.9pt;width:17.9pt;height:77pt;rotation:486113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" adj="2511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01FFAAD8" wp14:editId="72CB09BF">
                  <wp:extent cx="2990850" cy="1990725"/>
                  <wp:effectExtent l="0" t="0" r="0" b="9525"/>
                  <wp:docPr id="29697" name="Billede 2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326D9444" w14:textId="77777777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30DDB91D" w14:textId="77777777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DS/EN 1176-2 punkt 4.2</w:t>
            </w:r>
          </w:p>
          <w:p w14:paraId="45136128" w14:textId="77777777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13830A49" w14:textId="77777777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b/>
                <w:sz w:val="18"/>
                <w:szCs w:val="18"/>
              </w:rPr>
            </w:pPr>
            <w:r w:rsidRPr="00AE7389">
              <w:rPr>
                <w:b/>
                <w:sz w:val="18"/>
                <w:szCs w:val="18"/>
              </w:rPr>
              <w:t>Frihøjde</w:t>
            </w:r>
          </w:p>
          <w:p w14:paraId="252E4253" w14:textId="77777777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7AB33FA4" w14:textId="77777777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For gruppegyngesæde skal mindste frihøjde i hvileposition være 400 mm</w:t>
            </w:r>
          </w:p>
          <w:p w14:paraId="499D8072" w14:textId="5951596D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3A5577A5" w14:textId="6BEC93B6" w:rsidR="00C03E68" w:rsidRPr="00AE7389" w:rsidRDefault="00C03E68" w:rsidP="00C03E68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 xml:space="preserve">Målt til </w:t>
            </w:r>
            <w:r>
              <w:rPr>
                <w:sz w:val="18"/>
                <w:szCs w:val="18"/>
              </w:rPr>
              <w:t>3</w:t>
            </w:r>
            <w:r w:rsidR="00F157AF">
              <w:rPr>
                <w:sz w:val="18"/>
                <w:szCs w:val="18"/>
              </w:rPr>
              <w:t>5</w:t>
            </w:r>
            <w:r w:rsidRPr="00AE7389">
              <w:rPr>
                <w:sz w:val="18"/>
                <w:szCs w:val="18"/>
              </w:rPr>
              <w:t>0 mm</w:t>
            </w:r>
          </w:p>
          <w:p w14:paraId="6D9C8D39" w14:textId="62AA00F5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7F8448BA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5A0D156F" w14:textId="4E617803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044404">
              <w:rPr>
                <w:rFonts w:cs="Arial"/>
              </w:rPr>
              <w:t>3: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675E05EE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2FC17F8B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0A4F7224" w14:textId="77DEB15D" w:rsidR="00D97FFE" w:rsidRPr="00CA4F96" w:rsidRDefault="00F157AF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4A736D0" wp14:editId="0087E166">
                  <wp:extent cx="2990850" cy="1990725"/>
                  <wp:effectExtent l="0" t="0" r="0" b="9525"/>
                  <wp:docPr id="29698" name="Billede 2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0D3AF27F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2975BA98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DS/EN 1176-2 punkt 4.2</w:t>
            </w:r>
          </w:p>
          <w:p w14:paraId="2484257F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7C9F4F87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b/>
                <w:sz w:val="18"/>
                <w:szCs w:val="18"/>
              </w:rPr>
            </w:pPr>
            <w:r w:rsidRPr="00AE7389">
              <w:rPr>
                <w:b/>
                <w:sz w:val="18"/>
                <w:szCs w:val="18"/>
              </w:rPr>
              <w:t>Frihøjde</w:t>
            </w:r>
          </w:p>
          <w:p w14:paraId="06BAD872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490E3E31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For gruppegyngesæde skal mindste frihøjde i hvileposition være 400 mm</w:t>
            </w:r>
          </w:p>
          <w:p w14:paraId="4274C128" w14:textId="77777777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1422EFD4" w14:textId="3CBDD3E3" w:rsidR="007D3AA5" w:rsidRPr="00AE7389" w:rsidRDefault="007D3AA5" w:rsidP="007D3AA5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 xml:space="preserve">Målt til </w:t>
            </w:r>
            <w:r>
              <w:rPr>
                <w:sz w:val="18"/>
                <w:szCs w:val="18"/>
              </w:rPr>
              <w:t>3</w:t>
            </w:r>
            <w:r w:rsidR="00F157AF">
              <w:rPr>
                <w:sz w:val="18"/>
                <w:szCs w:val="18"/>
              </w:rPr>
              <w:t>5</w:t>
            </w:r>
            <w:r w:rsidRPr="00AE7389">
              <w:rPr>
                <w:sz w:val="18"/>
                <w:szCs w:val="18"/>
              </w:rPr>
              <w:t>0 mm</w:t>
            </w:r>
          </w:p>
          <w:p w14:paraId="5AE48A43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4554F147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246B50E8" w14:textId="19A08382" w:rsidR="00D97FFE" w:rsidRPr="00CA4F96" w:rsidRDefault="00F226F8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Pr="00CA4F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4: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50F40DEB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77A52294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007DCDA8" w14:textId="60B09B6C" w:rsidR="00D97FFE" w:rsidRPr="00CA4F96" w:rsidRDefault="001A5D0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9178988" wp14:editId="65CC10E2">
                  <wp:extent cx="2990850" cy="1990725"/>
                  <wp:effectExtent l="0" t="0" r="0" b="9525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4B72436E" w14:textId="77777777" w:rsidR="001A5D0E" w:rsidRPr="00C05EAD" w:rsidRDefault="001A5D0E" w:rsidP="001A5D0E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7991AE25" w14:textId="77777777" w:rsidR="001A5D0E" w:rsidRPr="00CA4F96" w:rsidRDefault="001A5D0E" w:rsidP="001A5D0E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1A5D0E" w14:paraId="495A6741" w14:textId="77777777" w:rsidTr="006C6815">
              <w:tc>
                <w:tcPr>
                  <w:tcW w:w="4410" w:type="dxa"/>
                </w:tcPr>
                <w:p w14:paraId="64D2C3D1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04AF04DE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1A5D0E" w14:paraId="3169FB0C" w14:textId="77777777" w:rsidTr="006C6815">
              <w:tc>
                <w:tcPr>
                  <w:tcW w:w="4410" w:type="dxa"/>
                </w:tcPr>
                <w:p w14:paraId="2C3801B4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7BA62F1A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1A5D0E" w14:paraId="28233739" w14:textId="77777777" w:rsidTr="006C6815">
              <w:tc>
                <w:tcPr>
                  <w:tcW w:w="4410" w:type="dxa"/>
                </w:tcPr>
                <w:p w14:paraId="49D0C5EA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69457194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3A6F784E" w14:textId="77777777" w:rsidTr="006C6815">
              <w:tc>
                <w:tcPr>
                  <w:tcW w:w="4410" w:type="dxa"/>
                </w:tcPr>
                <w:p w14:paraId="6A0A543B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294E4310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6FF7C2BD" w14:textId="77777777" w:rsidTr="006C6815">
              <w:tc>
                <w:tcPr>
                  <w:tcW w:w="4410" w:type="dxa"/>
                </w:tcPr>
                <w:p w14:paraId="61672AB7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4DDE9B47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2C152FBE" w14:textId="77777777" w:rsidTr="006C6815">
              <w:tc>
                <w:tcPr>
                  <w:tcW w:w="4410" w:type="dxa"/>
                </w:tcPr>
                <w:p w14:paraId="0EF6C599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2C0738A7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70023E6A" w14:textId="77777777" w:rsidTr="006C6815">
              <w:tc>
                <w:tcPr>
                  <w:tcW w:w="4410" w:type="dxa"/>
                </w:tcPr>
                <w:p w14:paraId="43D55408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6A057FBC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1A5D0E" w14:paraId="6AE31A9C" w14:textId="77777777" w:rsidTr="006C6815">
              <w:tc>
                <w:tcPr>
                  <w:tcW w:w="4410" w:type="dxa"/>
                </w:tcPr>
                <w:p w14:paraId="212150A9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16202975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38EE3724" w14:textId="77777777" w:rsidTr="006C6815">
              <w:tc>
                <w:tcPr>
                  <w:tcW w:w="4410" w:type="dxa"/>
                </w:tcPr>
                <w:p w14:paraId="2580B9DA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56669851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75F13AFF" w14:textId="77777777" w:rsidTr="006C6815">
              <w:tc>
                <w:tcPr>
                  <w:tcW w:w="4410" w:type="dxa"/>
                </w:tcPr>
                <w:p w14:paraId="25C62025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3CCBEA88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1A5D0E" w14:paraId="27B83FC0" w14:textId="77777777" w:rsidTr="006C6815">
              <w:tc>
                <w:tcPr>
                  <w:tcW w:w="4410" w:type="dxa"/>
                </w:tcPr>
                <w:p w14:paraId="42712F70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0B35BD9F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1A5D0E" w14:paraId="4B71AEC4" w14:textId="77777777" w:rsidTr="006C6815">
              <w:tc>
                <w:tcPr>
                  <w:tcW w:w="4410" w:type="dxa"/>
                </w:tcPr>
                <w:p w14:paraId="62726B0F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5A821522" w14:textId="77777777" w:rsidR="001A5D0E" w:rsidRDefault="001A5D0E" w:rsidP="001A5D0E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450EA2D7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39E45143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09AA061B" w14:textId="727BBFC4" w:rsidR="00D97FFE" w:rsidRPr="00CA4F96" w:rsidRDefault="00DB1298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 w:rsidR="001A5D0E">
              <w:rPr>
                <w:rFonts w:cs="Arial"/>
              </w:rPr>
              <w:t>6: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3DD355C9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1A81F0B1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717AAFBA" w14:textId="300F2872" w:rsidR="00D97FFE" w:rsidRPr="00CA4F96" w:rsidRDefault="003B06EB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8F5ED3" wp14:editId="2B4A757A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27305</wp:posOffset>
                      </wp:positionV>
                      <wp:extent cx="217805" cy="977900"/>
                      <wp:effectExtent l="0" t="284797" r="0" b="240348"/>
                      <wp:wrapNone/>
                      <wp:docPr id="29702" name="Pil: nedad 29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07016">
                                <a:off x="0" y="0"/>
                                <a:ext cx="217805" cy="9779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9C296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ad 29702" o:spid="_x0000_s1026" type="#_x0000_t67" style="position:absolute;margin-left:55.75pt;margin-top:2.15pt;width:17.15pt;height:77pt;rotation:-315991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" adj="19195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3E989E09" wp14:editId="52054D6E">
                  <wp:extent cx="2990850" cy="1990725"/>
                  <wp:effectExtent l="0" t="0" r="0" b="9525"/>
                  <wp:docPr id="29701" name="Billede 29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DAD9D1C" w14:textId="77777777" w:rsidR="003B06EB" w:rsidRPr="004606D7" w:rsidRDefault="003B06EB" w:rsidP="003B06EB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</w:p>
          <w:p w14:paraId="787108DF" w14:textId="77777777" w:rsidR="003B06EB" w:rsidRPr="004606D7" w:rsidRDefault="003B06EB" w:rsidP="003B06EB">
            <w:pPr>
              <w:pStyle w:val="Sidehoved"/>
              <w:rPr>
                <w:sz w:val="18"/>
                <w:szCs w:val="18"/>
              </w:rPr>
            </w:pPr>
            <w:r w:rsidRPr="004606D7">
              <w:rPr>
                <w:sz w:val="18"/>
                <w:szCs w:val="18"/>
              </w:rPr>
              <w:t>DS/EN 1176-1 punkt 7.1</w:t>
            </w:r>
          </w:p>
          <w:p w14:paraId="236E3AB7" w14:textId="77777777" w:rsidR="003B06EB" w:rsidRPr="004606D7" w:rsidRDefault="003B06EB" w:rsidP="003B06EB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56CF40F1" w14:textId="77777777" w:rsidR="003B06EB" w:rsidRPr="004606D7" w:rsidRDefault="003B06EB" w:rsidP="003B06EB">
            <w:pPr>
              <w:pStyle w:val="LPrapitabel"/>
              <w:rPr>
                <w:rFonts w:cs="Arial"/>
                <w:b/>
                <w:sz w:val="18"/>
                <w:szCs w:val="18"/>
              </w:rPr>
            </w:pPr>
            <w:r w:rsidRPr="004606D7">
              <w:rPr>
                <w:rFonts w:cs="Arial"/>
                <w:b/>
                <w:sz w:val="18"/>
                <w:szCs w:val="18"/>
              </w:rPr>
              <w:t>Identifikation af redskaber</w:t>
            </w:r>
          </w:p>
          <w:p w14:paraId="67FB3BCF" w14:textId="77777777" w:rsidR="003B06EB" w:rsidRPr="004606D7" w:rsidRDefault="003B06EB" w:rsidP="003B06EB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2C32615F" w14:textId="77777777" w:rsidR="003B06EB" w:rsidRPr="004606D7" w:rsidRDefault="003B06EB" w:rsidP="003B06EB">
            <w:pPr>
              <w:pStyle w:val="LPrapitabel"/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Redskabet skal mærkes tydeligt og holdbar og med mindst følgende oplysninger, der skal være synlige fra jordniveau:</w:t>
            </w:r>
          </w:p>
          <w:p w14:paraId="23CE45F1" w14:textId="77777777" w:rsidR="003B06EB" w:rsidRPr="004606D7" w:rsidRDefault="003B06EB" w:rsidP="003B06EB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3B5DEC84" w14:textId="77777777" w:rsidR="003B06EB" w:rsidRPr="004606D7" w:rsidRDefault="003B06EB" w:rsidP="003B06EB">
            <w:pPr>
              <w:pStyle w:val="Sidehoved"/>
              <w:numPr>
                <w:ilvl w:val="0"/>
                <w:numId w:val="31"/>
              </w:numPr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Producentens eller den autoriserede repræsentants navn og adresse.</w:t>
            </w:r>
          </w:p>
          <w:p w14:paraId="3CB7F9D8" w14:textId="77777777" w:rsidR="003B06EB" w:rsidRPr="003B06EB" w:rsidRDefault="003B06EB" w:rsidP="003B06EB">
            <w:pPr>
              <w:pStyle w:val="Sidehoved"/>
              <w:numPr>
                <w:ilvl w:val="0"/>
                <w:numId w:val="31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4606D7">
              <w:rPr>
                <w:rFonts w:cs="Arial"/>
                <w:sz w:val="18"/>
                <w:szCs w:val="18"/>
              </w:rPr>
              <w:t>Redskabets identifikation og fremstillings år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56EE48EE" w14:textId="1CB3E72A" w:rsidR="00D97FFE" w:rsidRPr="00CA4F96" w:rsidRDefault="003B06EB" w:rsidP="003B06EB">
            <w:pPr>
              <w:pStyle w:val="Sidehoved"/>
              <w:numPr>
                <w:ilvl w:val="0"/>
                <w:numId w:val="31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6B7756">
              <w:rPr>
                <w:rFonts w:cs="Arial"/>
                <w:sz w:val="18"/>
                <w:szCs w:val="18"/>
              </w:rPr>
              <w:t>Den Europæisk Standard nummer og udgivelsesår.</w:t>
            </w:r>
          </w:p>
        </w:tc>
      </w:tr>
      <w:tr w:rsidR="00D97FFE" w:rsidRPr="00CA4F96" w14:paraId="106BE3FC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510FCCAD" w14:textId="0BAFE39C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3B06EB">
              <w:rPr>
                <w:rFonts w:cs="Arial"/>
              </w:rPr>
              <w:t>1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2908EB2C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121FD38A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1FE2DD96" w14:textId="398B39D1" w:rsidR="00D97FFE" w:rsidRPr="00CA4F96" w:rsidRDefault="00E555CA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35D587" wp14:editId="72242963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838200</wp:posOffset>
                      </wp:positionV>
                      <wp:extent cx="208280" cy="977900"/>
                      <wp:effectExtent l="0" t="213360" r="0" b="226060"/>
                      <wp:wrapNone/>
                      <wp:docPr id="29704" name="Pil: nedad 29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22333">
                                <a:off x="0" y="0"/>
                                <a:ext cx="208280" cy="9779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48C98" id="Pil: nedad 29704" o:spid="_x0000_s1026" type="#_x0000_t67" style="position:absolute;margin-left:70.05pt;margin-top:66pt;width:16.4pt;height:77pt;rotation:-794915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" adj="19300" fillcolor="red" strokecolor="red" strokeweight="2pt"/>
                  </w:pict>
                </mc:Fallback>
              </mc:AlternateContent>
            </w:r>
            <w:r w:rsidR="003B06EB">
              <w:rPr>
                <w:rFonts w:cs="Arial"/>
                <w:noProof/>
              </w:rPr>
              <w:drawing>
                <wp:inline distT="0" distB="0" distL="0" distR="0" wp14:anchorId="05FD852C" wp14:editId="0461B3ED">
                  <wp:extent cx="2990850" cy="1990725"/>
                  <wp:effectExtent l="0" t="0" r="0" b="9525"/>
                  <wp:docPr id="29703" name="Billede 2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96AB688" w14:textId="77777777" w:rsidR="00E555CA" w:rsidRPr="00C10A6C" w:rsidRDefault="00E555CA" w:rsidP="00E555CA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7DE938DF" w14:textId="77777777" w:rsidR="00E555CA" w:rsidRPr="00C10A6C" w:rsidRDefault="00E555CA" w:rsidP="00E555CA">
            <w:pPr>
              <w:pStyle w:val="Sidehoved"/>
              <w:rPr>
                <w:sz w:val="18"/>
                <w:szCs w:val="18"/>
              </w:rPr>
            </w:pPr>
            <w:r w:rsidRPr="00C10A6C">
              <w:rPr>
                <w:sz w:val="18"/>
                <w:szCs w:val="18"/>
              </w:rPr>
              <w:t xml:space="preserve">DS/EN 1176-7 punkt 8.2.6 </w:t>
            </w:r>
            <w:r>
              <w:rPr>
                <w:sz w:val="18"/>
                <w:szCs w:val="18"/>
              </w:rPr>
              <w:t>a</w:t>
            </w:r>
            <w:r w:rsidRPr="00C10A6C">
              <w:rPr>
                <w:sz w:val="18"/>
                <w:szCs w:val="18"/>
              </w:rPr>
              <w:t>)</w:t>
            </w:r>
          </w:p>
          <w:p w14:paraId="7737CF6D" w14:textId="77777777" w:rsidR="00E555CA" w:rsidRPr="00C10A6C" w:rsidRDefault="00E555CA" w:rsidP="00E555CA">
            <w:pPr>
              <w:pStyle w:val="Sidehoved"/>
              <w:rPr>
                <w:sz w:val="18"/>
                <w:szCs w:val="18"/>
              </w:rPr>
            </w:pPr>
          </w:p>
          <w:p w14:paraId="331D71B9" w14:textId="77777777" w:rsidR="00E555CA" w:rsidRPr="00C10A6C" w:rsidRDefault="00E555CA" w:rsidP="00E555CA">
            <w:pPr>
              <w:pStyle w:val="Sidehoved"/>
              <w:rPr>
                <w:b/>
                <w:sz w:val="18"/>
                <w:szCs w:val="18"/>
              </w:rPr>
            </w:pPr>
            <w:r w:rsidRPr="00C10A6C">
              <w:rPr>
                <w:b/>
                <w:sz w:val="18"/>
                <w:szCs w:val="18"/>
              </w:rPr>
              <w:t>Rutinemæssig vedligeholdelse</w:t>
            </w:r>
          </w:p>
          <w:p w14:paraId="0BA09A0E" w14:textId="77777777" w:rsidR="00E555CA" w:rsidRPr="00C10A6C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2B42C861" w14:textId="77777777" w:rsidR="00E555CA" w:rsidRPr="00C10A6C" w:rsidRDefault="00E555CA" w:rsidP="00E555CA">
            <w:pPr>
              <w:pStyle w:val="Sidehoved"/>
              <w:rPr>
                <w:sz w:val="18"/>
                <w:szCs w:val="18"/>
              </w:rPr>
            </w:pPr>
            <w:r w:rsidRPr="00C10A6C">
              <w:rPr>
                <w:sz w:val="18"/>
                <w:szCs w:val="18"/>
              </w:rPr>
              <w:t>Den rutinemæssige vedligeholdelse af legepladsredskaber og – underlag bør bestå af forebyggende foranstaltninger for at opretholde sikkerhedsniveauet, funktionen og overensstemmelsen med den eller de relevante dele af EDS/EN 1176</w:t>
            </w:r>
            <w:r>
              <w:rPr>
                <w:sz w:val="18"/>
                <w:szCs w:val="18"/>
              </w:rPr>
              <w:t>.</w:t>
            </w:r>
          </w:p>
          <w:p w14:paraId="3C0DFB0B" w14:textId="77777777" w:rsidR="00E555CA" w:rsidRPr="004A30AF" w:rsidRDefault="00E555CA" w:rsidP="00E555CA">
            <w:pPr>
              <w:pStyle w:val="Sidehoved"/>
              <w:rPr>
                <w:bCs/>
                <w:sz w:val="18"/>
                <w:szCs w:val="18"/>
              </w:rPr>
            </w:pPr>
          </w:p>
          <w:p w14:paraId="27357532" w14:textId="7F64AB9C" w:rsidR="00D97FFE" w:rsidRPr="00CA4F96" w:rsidRDefault="00E555CA" w:rsidP="00E555CA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bCs/>
                <w:sz w:val="18"/>
                <w:szCs w:val="18"/>
              </w:rPr>
              <w:t>Efterspænding af befæstelseselementer.</w:t>
            </w:r>
          </w:p>
        </w:tc>
      </w:tr>
      <w:tr w:rsidR="00D97FFE" w:rsidRPr="00CA4F96" w14:paraId="6AA7BC33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3B6B3EB4" w14:textId="6E84802F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3B06EB">
              <w:rPr>
                <w:rFonts w:cs="Arial"/>
              </w:rPr>
              <w:t>2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07F023C8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4BDB5498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2916C19D" w14:textId="14D8EBA8" w:rsidR="00D97FFE" w:rsidRPr="00CA4F96" w:rsidRDefault="00E555CA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D542F4" wp14:editId="60417E65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527685</wp:posOffset>
                      </wp:positionV>
                      <wp:extent cx="227330" cy="977900"/>
                      <wp:effectExtent l="24765" t="70485" r="0" b="6985"/>
                      <wp:wrapNone/>
                      <wp:docPr id="29706" name="Pil: opadgående 29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91612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ADE03" id="Pil: opadgående 29706" o:spid="_x0000_s1026" type="#_x0000_t68" style="position:absolute;margin-left:61.8pt;margin-top:41.55pt;width:17.9pt;height:77pt;rotation:556139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" adj="2511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269208E2" wp14:editId="29A6B585">
                  <wp:extent cx="2990850" cy="1990725"/>
                  <wp:effectExtent l="0" t="0" r="0" b="9525"/>
                  <wp:docPr id="29705" name="Billede 2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9D84C95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69FECBC4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DS/EN 1176-2 punkt 4.2</w:t>
            </w:r>
          </w:p>
          <w:p w14:paraId="6EDC14AA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0C119E45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b/>
                <w:sz w:val="18"/>
                <w:szCs w:val="18"/>
              </w:rPr>
            </w:pPr>
            <w:r w:rsidRPr="00AE7389">
              <w:rPr>
                <w:b/>
                <w:sz w:val="18"/>
                <w:szCs w:val="18"/>
              </w:rPr>
              <w:t>Frihøjde</w:t>
            </w:r>
          </w:p>
          <w:p w14:paraId="1AF16EBF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3B325946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For gruppegyngesæde skal mindste frihøjde i hvileposition være 400 mm</w:t>
            </w:r>
          </w:p>
          <w:p w14:paraId="15979BA3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743A8172" w14:textId="3B798D92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 xml:space="preserve">Målt til </w:t>
            </w:r>
            <w:r>
              <w:rPr>
                <w:sz w:val="18"/>
                <w:szCs w:val="18"/>
              </w:rPr>
              <w:t>36</w:t>
            </w:r>
            <w:r w:rsidRPr="00AE7389">
              <w:rPr>
                <w:sz w:val="18"/>
                <w:szCs w:val="18"/>
              </w:rPr>
              <w:t>0 mm</w:t>
            </w:r>
          </w:p>
          <w:p w14:paraId="74869460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18435E9E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17E33D9A" w14:textId="4C99C540" w:rsidR="00D97FFE" w:rsidRPr="00CA4F96" w:rsidRDefault="00E555CA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Pr="00CA4F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3: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187F57B8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54738AF4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46ABBD8F" w14:textId="7AE2C6D7" w:rsidR="00D97FFE" w:rsidRPr="00CA4F96" w:rsidRDefault="00E555CA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F323FC" wp14:editId="20132ABA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570865</wp:posOffset>
                      </wp:positionV>
                      <wp:extent cx="227330" cy="977900"/>
                      <wp:effectExtent l="24765" t="108585" r="0" b="64135"/>
                      <wp:wrapNone/>
                      <wp:docPr id="29708" name="Pil: opadgående 29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12525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0040D" id="Pil: opadgående 29708" o:spid="_x0000_s1026" type="#_x0000_t68" style="position:absolute;margin-left:60.3pt;margin-top:44.95pt;width:17.9pt;height:77pt;rotation:514733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" adj="2511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3200AD69" wp14:editId="3714EFF5">
                  <wp:extent cx="2990850" cy="1990725"/>
                  <wp:effectExtent l="0" t="0" r="0" b="9525"/>
                  <wp:docPr id="29707" name="Billede 2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314F4AE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75FB8BF4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DS/EN 1176-2 punkt 4.2</w:t>
            </w:r>
          </w:p>
          <w:p w14:paraId="4E34FA30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616EE8AA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b/>
                <w:sz w:val="18"/>
                <w:szCs w:val="18"/>
              </w:rPr>
            </w:pPr>
            <w:r w:rsidRPr="00AE7389">
              <w:rPr>
                <w:b/>
                <w:sz w:val="18"/>
                <w:szCs w:val="18"/>
              </w:rPr>
              <w:t>Frihøjde</w:t>
            </w:r>
          </w:p>
          <w:p w14:paraId="76E0AACE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24059401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For gruppegyngesæde skal mindste frihøjde i hvileposition være 400 mm</w:t>
            </w:r>
          </w:p>
          <w:p w14:paraId="050BA4E3" w14:textId="77777777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2AC1469F" w14:textId="5EADFA72" w:rsidR="00E555CA" w:rsidRPr="00AE7389" w:rsidRDefault="00E555CA" w:rsidP="00E555CA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 xml:space="preserve">Målt til </w:t>
            </w:r>
            <w:r>
              <w:rPr>
                <w:sz w:val="18"/>
                <w:szCs w:val="18"/>
              </w:rPr>
              <w:t>37</w:t>
            </w:r>
            <w:r w:rsidRPr="00AE7389">
              <w:rPr>
                <w:sz w:val="18"/>
                <w:szCs w:val="18"/>
              </w:rPr>
              <w:t>0 mm</w:t>
            </w:r>
          </w:p>
          <w:p w14:paraId="06BBA33E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456DB4E2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5750C087" w14:textId="0374D5C9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E555CA">
              <w:rPr>
                <w:rFonts w:cs="Arial"/>
              </w:rPr>
              <w:t>4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464FCBC1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5C8C6B09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3382A365" w14:textId="553BE09D" w:rsidR="00D97FFE" w:rsidRPr="00CA4F96" w:rsidRDefault="00EE0A08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5CBFAE1" wp14:editId="5A2B968F">
                  <wp:extent cx="2990850" cy="1990725"/>
                  <wp:effectExtent l="0" t="0" r="0" b="9525"/>
                  <wp:docPr id="29709" name="Billede 29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38AC8162" w14:textId="77777777" w:rsidR="00EE0A08" w:rsidRPr="00C05EAD" w:rsidRDefault="00EE0A08" w:rsidP="00EE0A08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4CEC50F0" w14:textId="77777777" w:rsidR="00EE0A08" w:rsidRPr="00CA4F96" w:rsidRDefault="00EE0A08" w:rsidP="00EE0A08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EE0A08" w14:paraId="0F68999E" w14:textId="77777777" w:rsidTr="006C6815">
              <w:tc>
                <w:tcPr>
                  <w:tcW w:w="4410" w:type="dxa"/>
                </w:tcPr>
                <w:p w14:paraId="20E9D3D7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4570B1FA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EE0A08" w14:paraId="0A966CF5" w14:textId="77777777" w:rsidTr="006C6815">
              <w:tc>
                <w:tcPr>
                  <w:tcW w:w="4410" w:type="dxa"/>
                </w:tcPr>
                <w:p w14:paraId="3AD9F50D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569AC578" w14:textId="46239F65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4B903569" w14:textId="77777777" w:rsidTr="006C6815">
              <w:tc>
                <w:tcPr>
                  <w:tcW w:w="4410" w:type="dxa"/>
                </w:tcPr>
                <w:p w14:paraId="47DE96BF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4149E984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67758699" w14:textId="77777777" w:rsidTr="006C6815">
              <w:tc>
                <w:tcPr>
                  <w:tcW w:w="4410" w:type="dxa"/>
                </w:tcPr>
                <w:p w14:paraId="765DC96B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07050AA1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4A640E70" w14:textId="77777777" w:rsidTr="006C6815">
              <w:tc>
                <w:tcPr>
                  <w:tcW w:w="4410" w:type="dxa"/>
                </w:tcPr>
                <w:p w14:paraId="22B979B2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407E5A89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0F75DFA9" w14:textId="77777777" w:rsidTr="006C6815">
              <w:tc>
                <w:tcPr>
                  <w:tcW w:w="4410" w:type="dxa"/>
                </w:tcPr>
                <w:p w14:paraId="7B8AC244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154B93E8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12FBE7D3" w14:textId="77777777" w:rsidTr="006C6815">
              <w:tc>
                <w:tcPr>
                  <w:tcW w:w="4410" w:type="dxa"/>
                </w:tcPr>
                <w:p w14:paraId="38120899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26E0A3E2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EE0A08" w14:paraId="0B166B0C" w14:textId="77777777" w:rsidTr="006C6815">
              <w:tc>
                <w:tcPr>
                  <w:tcW w:w="4410" w:type="dxa"/>
                </w:tcPr>
                <w:p w14:paraId="64F95182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4BB8C97C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3B12DF2F" w14:textId="77777777" w:rsidTr="006C6815">
              <w:tc>
                <w:tcPr>
                  <w:tcW w:w="4410" w:type="dxa"/>
                </w:tcPr>
                <w:p w14:paraId="76156C65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2EEC5202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5FD78764" w14:textId="77777777" w:rsidTr="006C6815">
              <w:tc>
                <w:tcPr>
                  <w:tcW w:w="4410" w:type="dxa"/>
                </w:tcPr>
                <w:p w14:paraId="5E08DA5A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14AD8517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EE0A08" w14:paraId="50A93292" w14:textId="77777777" w:rsidTr="006C6815">
              <w:tc>
                <w:tcPr>
                  <w:tcW w:w="4410" w:type="dxa"/>
                </w:tcPr>
                <w:p w14:paraId="6A71DE78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2D7084F3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E0A08" w14:paraId="51FD952E" w14:textId="77777777" w:rsidTr="006C6815">
              <w:tc>
                <w:tcPr>
                  <w:tcW w:w="4410" w:type="dxa"/>
                </w:tcPr>
                <w:p w14:paraId="0605F225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2D272685" w14:textId="77777777" w:rsidR="00EE0A08" w:rsidRDefault="00EE0A08" w:rsidP="00EE0A08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5C71F136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346AEBB5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6D3216A7" w14:textId="195155E6" w:rsidR="00D97FFE" w:rsidRPr="00CA4F96" w:rsidRDefault="008961FF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>
              <w:rPr>
                <w:rFonts w:cs="Arial"/>
              </w:rPr>
              <w:t>11: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62199465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0DA123B1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4C4CEA3D" w14:textId="193962F8" w:rsidR="00D97FFE" w:rsidRPr="00CA4F96" w:rsidRDefault="0091534F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968E0C" wp14:editId="09B9691F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165735</wp:posOffset>
                      </wp:positionV>
                      <wp:extent cx="208280" cy="977900"/>
                      <wp:effectExtent l="0" t="270510" r="0" b="245110"/>
                      <wp:wrapNone/>
                      <wp:docPr id="29711" name="Pil: nedad 29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16459">
                                <a:off x="0" y="0"/>
                                <a:ext cx="208280" cy="9779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1C90F" id="Pil: nedad 29711" o:spid="_x0000_s1026" type="#_x0000_t67" style="position:absolute;margin-left:61pt;margin-top:13.05pt;width:16.4pt;height:77pt;rotation:-336804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" adj="19300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13C45C06" wp14:editId="40D35825">
                  <wp:extent cx="2990850" cy="1990725"/>
                  <wp:effectExtent l="0" t="0" r="0" b="9525"/>
                  <wp:docPr id="29710" name="Billede 29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42AC58D3" w14:textId="77777777" w:rsidR="0091534F" w:rsidRPr="004606D7" w:rsidRDefault="0091534F" w:rsidP="0091534F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</w:p>
          <w:p w14:paraId="68D86613" w14:textId="77777777" w:rsidR="0091534F" w:rsidRPr="004606D7" w:rsidRDefault="0091534F" w:rsidP="0091534F">
            <w:pPr>
              <w:pStyle w:val="Sidehoved"/>
              <w:rPr>
                <w:sz w:val="18"/>
                <w:szCs w:val="18"/>
              </w:rPr>
            </w:pPr>
            <w:r w:rsidRPr="004606D7">
              <w:rPr>
                <w:sz w:val="18"/>
                <w:szCs w:val="18"/>
              </w:rPr>
              <w:t>DS/EN 1176-1 punkt 7.1</w:t>
            </w:r>
          </w:p>
          <w:p w14:paraId="50D0D56C" w14:textId="77777777" w:rsidR="0091534F" w:rsidRPr="004606D7" w:rsidRDefault="0091534F" w:rsidP="0091534F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76986700" w14:textId="77777777" w:rsidR="0091534F" w:rsidRPr="004606D7" w:rsidRDefault="0091534F" w:rsidP="0091534F">
            <w:pPr>
              <w:pStyle w:val="LPrapitabel"/>
              <w:rPr>
                <w:rFonts w:cs="Arial"/>
                <w:b/>
                <w:sz w:val="18"/>
                <w:szCs w:val="18"/>
              </w:rPr>
            </w:pPr>
            <w:r w:rsidRPr="004606D7">
              <w:rPr>
                <w:rFonts w:cs="Arial"/>
                <w:b/>
                <w:sz w:val="18"/>
                <w:szCs w:val="18"/>
              </w:rPr>
              <w:t>Identifikation af redskaber</w:t>
            </w:r>
          </w:p>
          <w:p w14:paraId="4FB451E0" w14:textId="77777777" w:rsidR="0091534F" w:rsidRPr="004606D7" w:rsidRDefault="0091534F" w:rsidP="0091534F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53B5E759" w14:textId="77777777" w:rsidR="0091534F" w:rsidRPr="004606D7" w:rsidRDefault="0091534F" w:rsidP="0091534F">
            <w:pPr>
              <w:pStyle w:val="LPrapitabel"/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Redskabet skal mærkes tydeligt og holdbar og med mindst følgende oplysninger, der skal være synlige fra jordniveau:</w:t>
            </w:r>
          </w:p>
          <w:p w14:paraId="04792D88" w14:textId="77777777" w:rsidR="0091534F" w:rsidRPr="004606D7" w:rsidRDefault="0091534F" w:rsidP="0091534F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37D478F9" w14:textId="77777777" w:rsidR="0091534F" w:rsidRPr="004606D7" w:rsidRDefault="0091534F" w:rsidP="0091534F">
            <w:pPr>
              <w:pStyle w:val="Sidehoved"/>
              <w:numPr>
                <w:ilvl w:val="0"/>
                <w:numId w:val="33"/>
              </w:numPr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Producentens eller den autoriserede repræsentants navn og adresse.</w:t>
            </w:r>
          </w:p>
          <w:p w14:paraId="2EFEE060" w14:textId="77777777" w:rsidR="0091534F" w:rsidRPr="0091534F" w:rsidRDefault="0091534F" w:rsidP="0091534F">
            <w:pPr>
              <w:pStyle w:val="Sidehoved"/>
              <w:numPr>
                <w:ilvl w:val="0"/>
                <w:numId w:val="33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4606D7">
              <w:rPr>
                <w:rFonts w:cs="Arial"/>
                <w:sz w:val="18"/>
                <w:szCs w:val="18"/>
              </w:rPr>
              <w:t>Redskabets identifikation og fremstillings år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50895670" w14:textId="2B6DD130" w:rsidR="00D97FFE" w:rsidRPr="00CA4F96" w:rsidRDefault="0091534F" w:rsidP="0091534F">
            <w:pPr>
              <w:pStyle w:val="Sidehoved"/>
              <w:numPr>
                <w:ilvl w:val="0"/>
                <w:numId w:val="33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6B7756">
              <w:rPr>
                <w:rFonts w:cs="Arial"/>
                <w:sz w:val="18"/>
                <w:szCs w:val="18"/>
              </w:rPr>
              <w:t>Den Europæisk Standard nummer og udgivelsesår.</w:t>
            </w:r>
          </w:p>
        </w:tc>
      </w:tr>
      <w:tr w:rsidR="00D97FFE" w:rsidRPr="00CA4F96" w14:paraId="76F05AA3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20DADAFA" w14:textId="53F06196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044404">
              <w:rPr>
                <w:rFonts w:cs="Arial"/>
              </w:rPr>
              <w:t>3: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38C1F859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0C8FE7CE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41004F19" w14:textId="7088F5BB" w:rsidR="00D97FFE" w:rsidRPr="00CA4F96" w:rsidRDefault="00EC2436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0D473A5F" wp14:editId="5D466476">
                  <wp:extent cx="2990850" cy="1990725"/>
                  <wp:effectExtent l="0" t="0" r="0" b="9525"/>
                  <wp:docPr id="29712" name="Billede 29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5398AECD" w14:textId="77777777" w:rsidR="00EC2436" w:rsidRPr="00C05EAD" w:rsidRDefault="00EC2436" w:rsidP="00EC2436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2376CA39" w14:textId="77777777" w:rsidR="00EC2436" w:rsidRPr="00CA4F96" w:rsidRDefault="00EC2436" w:rsidP="00EC2436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EC2436" w14:paraId="792AD746" w14:textId="77777777" w:rsidTr="006C6815">
              <w:tc>
                <w:tcPr>
                  <w:tcW w:w="4410" w:type="dxa"/>
                </w:tcPr>
                <w:p w14:paraId="1F38C37A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5FAFDFD5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EC2436" w14:paraId="5D84BD65" w14:textId="77777777" w:rsidTr="006C6815">
              <w:tc>
                <w:tcPr>
                  <w:tcW w:w="4410" w:type="dxa"/>
                </w:tcPr>
                <w:p w14:paraId="7B91A405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1D4E3CF1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15FE1C56" w14:textId="77777777" w:rsidTr="006C6815">
              <w:tc>
                <w:tcPr>
                  <w:tcW w:w="4410" w:type="dxa"/>
                </w:tcPr>
                <w:p w14:paraId="4862AF59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0CEDB324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690350A7" w14:textId="77777777" w:rsidTr="006C6815">
              <w:tc>
                <w:tcPr>
                  <w:tcW w:w="4410" w:type="dxa"/>
                </w:tcPr>
                <w:p w14:paraId="5091C1D1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02C56012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2F03AEC5" w14:textId="77777777" w:rsidTr="006C6815">
              <w:tc>
                <w:tcPr>
                  <w:tcW w:w="4410" w:type="dxa"/>
                </w:tcPr>
                <w:p w14:paraId="3F3A06C3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30224D7E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5E80FAD9" w14:textId="77777777" w:rsidTr="006C6815">
              <w:tc>
                <w:tcPr>
                  <w:tcW w:w="4410" w:type="dxa"/>
                </w:tcPr>
                <w:p w14:paraId="3B5486CC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34C401AC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372DAF88" w14:textId="77777777" w:rsidTr="006C6815">
              <w:tc>
                <w:tcPr>
                  <w:tcW w:w="4410" w:type="dxa"/>
                </w:tcPr>
                <w:p w14:paraId="15244F18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2CFB13A7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EC2436" w14:paraId="16B17055" w14:textId="77777777" w:rsidTr="006C6815">
              <w:tc>
                <w:tcPr>
                  <w:tcW w:w="4410" w:type="dxa"/>
                </w:tcPr>
                <w:p w14:paraId="6EB3C148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010ACEF0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2B047EDE" w14:textId="77777777" w:rsidTr="006C6815">
              <w:tc>
                <w:tcPr>
                  <w:tcW w:w="4410" w:type="dxa"/>
                </w:tcPr>
                <w:p w14:paraId="302F27A0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1C0FF3B1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15CA3A48" w14:textId="77777777" w:rsidTr="006C6815">
              <w:tc>
                <w:tcPr>
                  <w:tcW w:w="4410" w:type="dxa"/>
                </w:tcPr>
                <w:p w14:paraId="6683D743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6AE607E8" w14:textId="4449714C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7F10FFA3" w14:textId="77777777" w:rsidTr="006C6815">
              <w:tc>
                <w:tcPr>
                  <w:tcW w:w="4410" w:type="dxa"/>
                </w:tcPr>
                <w:p w14:paraId="0A2A9E52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2008722E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EC2436" w14:paraId="38A51FA5" w14:textId="77777777" w:rsidTr="006C6815">
              <w:tc>
                <w:tcPr>
                  <w:tcW w:w="4410" w:type="dxa"/>
                </w:tcPr>
                <w:p w14:paraId="4A2C0182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1542A448" w14:textId="77777777" w:rsidR="00EC2436" w:rsidRDefault="00EC2436" w:rsidP="00EC2436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67C0C651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23F704D1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189980FB" w14:textId="64D6DDDA" w:rsidR="00D97FFE" w:rsidRPr="00CA4F96" w:rsidRDefault="00D97FFE" w:rsidP="007A57B0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 w:rsidR="00EC2436">
              <w:rPr>
                <w:rFonts w:cs="Arial"/>
              </w:rPr>
              <w:t>13</w:t>
            </w:r>
            <w:r w:rsidR="007A57B0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308D56CC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797E50C6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7B04FA47" w14:textId="1584BC72" w:rsidR="00D97FFE" w:rsidRPr="00CA4F96" w:rsidRDefault="00EC2436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3E0C80" wp14:editId="68E45D64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799465</wp:posOffset>
                      </wp:positionV>
                      <wp:extent cx="227330" cy="977900"/>
                      <wp:effectExtent l="0" t="165735" r="6985" b="140335"/>
                      <wp:wrapNone/>
                      <wp:docPr id="29714" name="Pil: opadgående 29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498984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43051" id="Pil: opadgående 29714" o:spid="_x0000_s1026" type="#_x0000_t68" style="position:absolute;margin-left:142.05pt;margin-top:62.95pt;width:17.9pt;height:77pt;rotation:-447940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" adj="2511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1C5ACFB7" wp14:editId="7068F007">
                  <wp:extent cx="2990850" cy="1990725"/>
                  <wp:effectExtent l="0" t="0" r="0" b="9525"/>
                  <wp:docPr id="29713" name="Billede 29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1608CCEB" w14:textId="77777777" w:rsidR="00EC2436" w:rsidRPr="004606D7" w:rsidRDefault="00EC2436" w:rsidP="00EC2436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</w:p>
          <w:p w14:paraId="6AAA1CE0" w14:textId="77777777" w:rsidR="00EC2436" w:rsidRPr="004606D7" w:rsidRDefault="00EC2436" w:rsidP="00EC2436">
            <w:pPr>
              <w:pStyle w:val="Sidehoved"/>
              <w:rPr>
                <w:sz w:val="18"/>
                <w:szCs w:val="18"/>
              </w:rPr>
            </w:pPr>
            <w:r w:rsidRPr="004606D7">
              <w:rPr>
                <w:sz w:val="18"/>
                <w:szCs w:val="18"/>
              </w:rPr>
              <w:t>DS/EN 1176-1 punkt 7.1</w:t>
            </w:r>
          </w:p>
          <w:p w14:paraId="1B229E7C" w14:textId="77777777" w:rsidR="00EC2436" w:rsidRPr="004606D7" w:rsidRDefault="00EC2436" w:rsidP="00EC2436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1A26BE1C" w14:textId="77777777" w:rsidR="00EC2436" w:rsidRPr="004606D7" w:rsidRDefault="00EC2436" w:rsidP="00EC2436">
            <w:pPr>
              <w:pStyle w:val="LPrapitabel"/>
              <w:rPr>
                <w:rFonts w:cs="Arial"/>
                <w:b/>
                <w:sz w:val="18"/>
                <w:szCs w:val="18"/>
              </w:rPr>
            </w:pPr>
            <w:r w:rsidRPr="004606D7">
              <w:rPr>
                <w:rFonts w:cs="Arial"/>
                <w:b/>
                <w:sz w:val="18"/>
                <w:szCs w:val="18"/>
              </w:rPr>
              <w:t>Identifikation af redskaber</w:t>
            </w:r>
          </w:p>
          <w:p w14:paraId="5B580173" w14:textId="77777777" w:rsidR="00EC2436" w:rsidRPr="004606D7" w:rsidRDefault="00EC2436" w:rsidP="00EC2436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5A3C8B57" w14:textId="77777777" w:rsidR="00EC2436" w:rsidRPr="004606D7" w:rsidRDefault="00EC2436" w:rsidP="00EC2436">
            <w:pPr>
              <w:pStyle w:val="LPrapitabel"/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Redskabet skal mærkes tydeligt og holdbar og med mindst følgende oplysninger, der skal være synlige fra jordniveau:</w:t>
            </w:r>
          </w:p>
          <w:p w14:paraId="5FBA7E64" w14:textId="77777777" w:rsidR="00EC2436" w:rsidRPr="004606D7" w:rsidRDefault="00EC2436" w:rsidP="00EC2436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108FB0DA" w14:textId="77777777" w:rsidR="00EC2436" w:rsidRPr="004606D7" w:rsidRDefault="00EC2436" w:rsidP="00EC2436">
            <w:pPr>
              <w:pStyle w:val="Sidehoved"/>
              <w:numPr>
                <w:ilvl w:val="0"/>
                <w:numId w:val="35"/>
              </w:numPr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Producentens eller den autoriserede repræsentants navn og adresse.</w:t>
            </w:r>
          </w:p>
          <w:p w14:paraId="0E79BD8D" w14:textId="77777777" w:rsidR="00EC2436" w:rsidRPr="00EC2436" w:rsidRDefault="00EC2436" w:rsidP="00EC2436">
            <w:pPr>
              <w:pStyle w:val="Sidehoved"/>
              <w:numPr>
                <w:ilvl w:val="0"/>
                <w:numId w:val="35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4606D7">
              <w:rPr>
                <w:rFonts w:cs="Arial"/>
                <w:sz w:val="18"/>
                <w:szCs w:val="18"/>
              </w:rPr>
              <w:t>Redskabets identifikation og fremstillings år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568C698B" w14:textId="03CDEFEB" w:rsidR="00D97FFE" w:rsidRPr="00CA4F96" w:rsidRDefault="00EC2436" w:rsidP="00EC2436">
            <w:pPr>
              <w:pStyle w:val="Sidehoved"/>
              <w:numPr>
                <w:ilvl w:val="0"/>
                <w:numId w:val="35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6B7756">
              <w:rPr>
                <w:rFonts w:cs="Arial"/>
                <w:sz w:val="18"/>
                <w:szCs w:val="18"/>
              </w:rPr>
              <w:t>Den Europæisk Standard nummer og udgivelsesår.</w:t>
            </w:r>
          </w:p>
        </w:tc>
      </w:tr>
      <w:tr w:rsidR="00D97FFE" w:rsidRPr="00CA4F96" w14:paraId="1B5F9541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4EE58250" w14:textId="74A07176" w:rsidR="00D97FFE" w:rsidRPr="00CA4F96" w:rsidRDefault="00AE15F2" w:rsidP="007A57B0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7A57B0">
              <w:rPr>
                <w:rFonts w:cs="Arial"/>
              </w:rPr>
              <w:t>1: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1A939487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6AA258D8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6FFBD3EC" w14:textId="774AA422" w:rsidR="00D97FFE" w:rsidRPr="00CA4F96" w:rsidRDefault="00A209E1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879A6D" wp14:editId="5E225A18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565785</wp:posOffset>
                      </wp:positionV>
                      <wp:extent cx="227330" cy="977900"/>
                      <wp:effectExtent l="0" t="108585" r="26035" b="64135"/>
                      <wp:wrapNone/>
                      <wp:docPr id="29716" name="Pil: opadgående 29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87292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B7290" id="Pil: opadgående 29716" o:spid="_x0000_s1026" type="#_x0000_t68" style="position:absolute;margin-left:118.8pt;margin-top:44.55pt;width:17.9pt;height:77pt;rotation:-514753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" adj="2511" fillcolor="red" strokecolor="red" strokeweight="2pt"/>
                  </w:pict>
                </mc:Fallback>
              </mc:AlternateContent>
            </w:r>
            <w:r w:rsidR="00EC2436">
              <w:rPr>
                <w:rFonts w:cs="Arial"/>
                <w:noProof/>
              </w:rPr>
              <w:drawing>
                <wp:inline distT="0" distB="0" distL="0" distR="0" wp14:anchorId="12DCAFC8" wp14:editId="69CA7FA7">
                  <wp:extent cx="2990850" cy="1990725"/>
                  <wp:effectExtent l="0" t="0" r="0" b="9525"/>
                  <wp:docPr id="29715" name="Billede 29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6814B888" w14:textId="77777777" w:rsidR="00A209E1" w:rsidRPr="001C6B84" w:rsidRDefault="00A209E1" w:rsidP="00A209E1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7DF81B7C" w14:textId="77777777" w:rsidR="00A209E1" w:rsidRPr="001C6B84" w:rsidRDefault="00A209E1" w:rsidP="00A209E1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  <w:r w:rsidRPr="001C6B84">
              <w:rPr>
                <w:bCs/>
                <w:sz w:val="18"/>
                <w:szCs w:val="18"/>
              </w:rPr>
              <w:t>DS/EN 1176-1 punkt 4.2.5</w:t>
            </w:r>
          </w:p>
          <w:p w14:paraId="32435B55" w14:textId="77777777" w:rsidR="00A209E1" w:rsidRPr="001C6B84" w:rsidRDefault="00A209E1" w:rsidP="00A209E1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5D13AC4F" w14:textId="77777777" w:rsidR="00A209E1" w:rsidRPr="001C6B84" w:rsidRDefault="00A209E1" w:rsidP="00A209E1">
            <w:pPr>
              <w:pStyle w:val="Sidehoved"/>
              <w:tabs>
                <w:tab w:val="left" w:pos="720"/>
              </w:tabs>
              <w:rPr>
                <w:b/>
                <w:bCs/>
                <w:sz w:val="18"/>
                <w:szCs w:val="18"/>
              </w:rPr>
            </w:pPr>
            <w:r w:rsidRPr="001C6B84">
              <w:rPr>
                <w:b/>
                <w:bCs/>
                <w:sz w:val="18"/>
                <w:szCs w:val="18"/>
              </w:rPr>
              <w:t>Redskabets finish</w:t>
            </w:r>
          </w:p>
          <w:p w14:paraId="56C64A22" w14:textId="77777777" w:rsidR="00A209E1" w:rsidRPr="001C6B84" w:rsidRDefault="00A209E1" w:rsidP="00A209E1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1016E8B9" w14:textId="77777777" w:rsidR="00A209E1" w:rsidRPr="001C6B84" w:rsidRDefault="00A209E1" w:rsidP="00A209E1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  <w:r w:rsidRPr="001C6B84">
              <w:rPr>
                <w:bCs/>
                <w:sz w:val="18"/>
                <w:szCs w:val="18"/>
              </w:rPr>
              <w:t>Der må ikke være nogen udstikkende søm, wireafslutninger eller spidse eller skarpkantede elementer</w:t>
            </w:r>
            <w:r>
              <w:rPr>
                <w:bCs/>
                <w:sz w:val="18"/>
                <w:szCs w:val="18"/>
              </w:rPr>
              <w:t>.</w:t>
            </w:r>
          </w:p>
          <w:p w14:paraId="30DCCCAD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001E8699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1080A55C" w14:textId="5555EA26" w:rsidR="00D97FFE" w:rsidRPr="00CA4F96" w:rsidRDefault="00AE15F2" w:rsidP="007A57B0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7A57B0">
              <w:rPr>
                <w:rFonts w:cs="Arial"/>
              </w:rPr>
              <w:t>2: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36AF6883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</w:tbl>
    <w:p w14:paraId="29D6B04F" w14:textId="77777777" w:rsidR="004F5A5A" w:rsidRDefault="00D97FFE" w:rsidP="00F41D7C">
      <w:pPr>
        <w:pStyle w:val="Overskrift4"/>
      </w:pPr>
      <w:r>
        <w:br w:type="page"/>
      </w:r>
      <w:r w:rsidR="004F5A5A">
        <w:lastRenderedPageBreak/>
        <w:t xml:space="preserve"> </w:t>
      </w:r>
    </w:p>
    <w:p w14:paraId="625FEA63" w14:textId="77777777" w:rsidR="004F5A5A" w:rsidRPr="0080784C" w:rsidRDefault="004F5A5A" w:rsidP="004F5A5A">
      <w:pPr>
        <w:pStyle w:val="Brdtekst"/>
        <w:spacing w:before="69"/>
      </w:pPr>
      <w:r w:rsidRPr="0080784C">
        <w:rPr>
          <w:spacing w:val="-1"/>
        </w:rPr>
        <w:t>Inspektionsrapporten: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Bilag</w:t>
      </w:r>
      <w:r w:rsidRPr="0080784C">
        <w:rPr>
          <w:spacing w:val="-3"/>
        </w:rPr>
        <w:t xml:space="preserve"> </w:t>
      </w:r>
      <w:r w:rsidRPr="0080784C">
        <w:t>1.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(Rev.</w:t>
      </w:r>
      <w:r w:rsidR="00450E98">
        <w:t xml:space="preserve"> 2.6</w:t>
      </w:r>
      <w:r w:rsidRPr="0080784C">
        <w:t>)</w:t>
      </w:r>
    </w:p>
    <w:p w14:paraId="56D346F4" w14:textId="77777777" w:rsidR="004F5A5A" w:rsidRDefault="004F5A5A" w:rsidP="004F5A5A">
      <w:pPr>
        <w:pStyle w:val="Overskrift1"/>
        <w:spacing w:before="12"/>
        <w:rPr>
          <w:b w:val="0"/>
          <w:bCs w:val="0"/>
        </w:rPr>
      </w:pPr>
      <w:bookmarkStart w:id="6" w:name="_Toc119412338"/>
      <w:r w:rsidRPr="0080784C">
        <w:rPr>
          <w:spacing w:val="-1"/>
        </w:rPr>
        <w:t>Vedr.</w:t>
      </w:r>
      <w:r w:rsidRPr="0080784C">
        <w:t xml:space="preserve"> Insp. </w:t>
      </w:r>
      <w:r>
        <w:rPr>
          <w:spacing w:val="-1"/>
        </w:rPr>
        <w:t>Rapportering/rådgivning</w:t>
      </w:r>
      <w:r>
        <w:t xml:space="preserve"> </w:t>
      </w:r>
      <w:r>
        <w:rPr>
          <w:spacing w:val="-1"/>
        </w:rPr>
        <w:t>i.f.m</w:t>
      </w:r>
      <w:r>
        <w:rPr>
          <w:spacing w:val="-4"/>
        </w:rPr>
        <w:t xml:space="preserve"> </w:t>
      </w:r>
      <w:r>
        <w:rPr>
          <w:spacing w:val="-1"/>
        </w:rPr>
        <w:t>Legepladsinspektioner.</w:t>
      </w:r>
      <w:bookmarkEnd w:id="6"/>
    </w:p>
    <w:p w14:paraId="15C78039" w14:textId="77777777" w:rsidR="004F5A5A" w:rsidRDefault="004F5A5A" w:rsidP="004F5A5A">
      <w:pPr>
        <w:pStyle w:val="Brdtekst"/>
        <w:ind w:right="898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694456BB" w14:textId="77777777" w:rsidR="004F5A5A" w:rsidRPr="0080784C" w:rsidRDefault="004F5A5A" w:rsidP="004F5A5A">
      <w:pPr>
        <w:pStyle w:val="Brdtekst"/>
        <w:ind w:right="898"/>
        <w:jc w:val="both"/>
      </w:pPr>
      <w:r w:rsidRPr="0080784C">
        <w:rPr>
          <w:spacing w:val="-1"/>
        </w:rPr>
        <w:t xml:space="preserve">Inspektører </w:t>
      </w:r>
      <w:r w:rsidRPr="0080784C">
        <w:t>der</w:t>
      </w:r>
      <w:r w:rsidRPr="0080784C">
        <w:rPr>
          <w:spacing w:val="-1"/>
        </w:rPr>
        <w:t xml:space="preserve"> certificeres</w:t>
      </w:r>
      <w:r w:rsidRPr="0080784C">
        <w:t xml:space="preserve"> </w:t>
      </w:r>
      <w:r w:rsidRPr="0080784C">
        <w:rPr>
          <w:spacing w:val="-1"/>
        </w:rPr>
        <w:t xml:space="preserve">af </w:t>
      </w:r>
      <w:r w:rsidRPr="0080784C">
        <w:t>TÜV</w:t>
      </w:r>
      <w:r w:rsidR="004E4D31">
        <w:rPr>
          <w:spacing w:val="-1"/>
        </w:rPr>
        <w:t xml:space="preserve"> SüD</w:t>
      </w:r>
      <w:r w:rsidRPr="0080784C">
        <w:rPr>
          <w:spacing w:val="-1"/>
        </w:rPr>
        <w:t>,</w:t>
      </w:r>
      <w:r w:rsidRPr="0080784C">
        <w:t xml:space="preserve"> </w:t>
      </w:r>
      <w:r w:rsidRPr="0080784C">
        <w:rPr>
          <w:spacing w:val="-1"/>
        </w:rPr>
        <w:t>skal</w:t>
      </w:r>
      <w:r w:rsidRPr="0080784C">
        <w:t xml:space="preserve"> i.h.t. </w:t>
      </w:r>
      <w:r w:rsidRPr="0080784C">
        <w:rPr>
          <w:spacing w:val="-1"/>
        </w:rPr>
        <w:t>betingelserne inspicere,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registrere </w:t>
      </w:r>
      <w:r w:rsidRPr="0080784C">
        <w:rPr>
          <w:spacing w:val="1"/>
        </w:rPr>
        <w:t>og</w:t>
      </w:r>
      <w:r w:rsidR="004E4D31">
        <w:rPr>
          <w:spacing w:val="103"/>
        </w:rPr>
        <w:t xml:space="preserve"> </w:t>
      </w:r>
      <w:r w:rsidRPr="0080784C">
        <w:rPr>
          <w:spacing w:val="-1"/>
        </w:rPr>
        <w:t xml:space="preserve">rapportere </w:t>
      </w:r>
      <w:r w:rsidR="004E4D31">
        <w:rPr>
          <w:spacing w:val="-1"/>
        </w:rPr>
        <w:t xml:space="preserve">evt. </w:t>
      </w:r>
      <w:r w:rsidRPr="0080784C">
        <w:rPr>
          <w:spacing w:val="-1"/>
        </w:rPr>
        <w:t xml:space="preserve">afvigelser </w:t>
      </w:r>
      <w:r w:rsidRPr="0080784C">
        <w:t>fra</w:t>
      </w:r>
      <w:r w:rsidRPr="0080784C">
        <w:rPr>
          <w:spacing w:val="1"/>
        </w:rPr>
        <w:t xml:space="preserve"> </w:t>
      </w:r>
      <w:r w:rsidR="004E4D31">
        <w:rPr>
          <w:spacing w:val="1"/>
        </w:rPr>
        <w:t xml:space="preserve">gældende udgaver af </w:t>
      </w:r>
      <w:r w:rsidRPr="0080784C">
        <w:rPr>
          <w:spacing w:val="-1"/>
        </w:rPr>
        <w:t xml:space="preserve">DS/EN </w:t>
      </w:r>
      <w:r w:rsidR="004E4D31">
        <w:t xml:space="preserve">1176 og </w:t>
      </w:r>
      <w:r w:rsidRPr="0080784C">
        <w:rPr>
          <w:spacing w:val="-1"/>
        </w:rPr>
        <w:t xml:space="preserve">DS/EN </w:t>
      </w:r>
      <w:r w:rsidR="004E4D31">
        <w:t>1177:</w:t>
      </w:r>
      <w:r w:rsidR="003D4A40">
        <w:t xml:space="preserve"> m.v.</w:t>
      </w:r>
      <w:r w:rsidR="004E4D31">
        <w:t xml:space="preserve"> </w:t>
      </w:r>
      <w:r w:rsidRPr="0080784C">
        <w:rPr>
          <w:spacing w:val="-1"/>
        </w:rPr>
        <w:t>eller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andet</w:t>
      </w:r>
      <w:r w:rsidRPr="0080784C">
        <w:t xml:space="preserve"> </w:t>
      </w:r>
      <w:r w:rsidRPr="0080784C">
        <w:rPr>
          <w:spacing w:val="-1"/>
        </w:rPr>
        <w:t>aftalt</w:t>
      </w:r>
      <w:r w:rsidRPr="0080784C">
        <w:rPr>
          <w:spacing w:val="77"/>
        </w:rPr>
        <w:t xml:space="preserve"> </w:t>
      </w:r>
      <w:r w:rsidRPr="0080784C">
        <w:rPr>
          <w:spacing w:val="-1"/>
        </w:rPr>
        <w:t>inspektionsgrundlag.</w:t>
      </w:r>
      <w:r w:rsidR="004E4D31">
        <w:rPr>
          <w:spacing w:val="-1"/>
        </w:rPr>
        <w:t xml:space="preserve"> (Eks. Standarder der var gældende på produktions- installations tidpunktet)</w:t>
      </w:r>
    </w:p>
    <w:p w14:paraId="27BD9F6B" w14:textId="77777777" w:rsidR="004F5A5A" w:rsidRDefault="004F5A5A" w:rsidP="004F5A5A">
      <w:pPr>
        <w:pStyle w:val="Brdtekst"/>
        <w:ind w:right="359"/>
      </w:pPr>
      <w:r w:rsidRPr="0080784C">
        <w:rPr>
          <w:spacing w:val="-1"/>
        </w:rPr>
        <w:t>Da der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er tale </w:t>
      </w:r>
      <w:r w:rsidRPr="0080784C">
        <w:t>om ikke</w:t>
      </w:r>
      <w:r w:rsidRPr="0080784C">
        <w:rPr>
          <w:spacing w:val="-1"/>
        </w:rPr>
        <w:t xml:space="preserve"> </w:t>
      </w:r>
      <w:r w:rsidRPr="0080784C">
        <w:t>lovbundne</w:t>
      </w:r>
      <w:r w:rsidRPr="0080784C">
        <w:rPr>
          <w:spacing w:val="-1"/>
        </w:rPr>
        <w:t xml:space="preserve"> standarder kan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konditioner,</w:t>
      </w:r>
      <w:r w:rsidRPr="0080784C">
        <w:t xml:space="preserve"> </w:t>
      </w:r>
      <w:r w:rsidRPr="0080784C">
        <w:rPr>
          <w:spacing w:val="-1"/>
        </w:rPr>
        <w:t>betingelser</w:t>
      </w:r>
      <w:r w:rsidRPr="0080784C">
        <w:rPr>
          <w:spacing w:val="1"/>
        </w:rPr>
        <w:t xml:space="preserve"> </w:t>
      </w:r>
      <w:r w:rsidRPr="0080784C">
        <w:t xml:space="preserve">og </w:t>
      </w:r>
      <w:r w:rsidRPr="0080784C">
        <w:rPr>
          <w:spacing w:val="-1"/>
        </w:rPr>
        <w:t>grundlag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 xml:space="preserve">for </w:t>
      </w:r>
      <w:r w:rsidRPr="0080784C">
        <w:t>inspektion</w:t>
      </w:r>
      <w:r w:rsidR="003D4A40">
        <w:rPr>
          <w:spacing w:val="93"/>
        </w:rPr>
        <w:t xml:space="preserve"> </w:t>
      </w:r>
      <w:r w:rsidRPr="0080784C"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rapportering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naturligvis</w:t>
      </w:r>
      <w:r w:rsidRPr="0080784C">
        <w:t xml:space="preserve"> </w:t>
      </w:r>
      <w:r w:rsidRPr="0080784C">
        <w:rPr>
          <w:spacing w:val="-1"/>
        </w:rPr>
        <w:t>aftales</w:t>
      </w:r>
      <w:r w:rsidRPr="0080784C">
        <w:t xml:space="preserve"> </w:t>
      </w:r>
      <w:r w:rsidRPr="0080784C">
        <w:rPr>
          <w:spacing w:val="-1"/>
        </w:rPr>
        <w:t>specifikt</w:t>
      </w:r>
      <w:r w:rsidRPr="0080784C">
        <w:t xml:space="preserve"> i.h.t. </w:t>
      </w:r>
      <w:r w:rsidRPr="0080784C">
        <w:rPr>
          <w:spacing w:val="-1"/>
        </w:rPr>
        <w:t>lokale forhold.</w:t>
      </w:r>
      <w:r w:rsidRPr="0080784C">
        <w:t xml:space="preserve"> </w:t>
      </w:r>
      <w:r>
        <w:t>(se</w:t>
      </w:r>
      <w:r>
        <w:rPr>
          <w:spacing w:val="-1"/>
        </w:rPr>
        <w:t xml:space="preserve"> endvidere </w:t>
      </w:r>
      <w:r>
        <w:t>bilag</w:t>
      </w:r>
      <w:r>
        <w:rPr>
          <w:spacing w:val="-3"/>
        </w:rPr>
        <w:t xml:space="preserve"> </w:t>
      </w:r>
      <w:r>
        <w:t>2 afsnit 3)</w:t>
      </w:r>
    </w:p>
    <w:p w14:paraId="1D62BD15" w14:textId="77777777" w:rsidR="004F5A5A" w:rsidRDefault="004F5A5A" w:rsidP="004F5A5A">
      <w:pPr>
        <w:pStyle w:val="Brdtekst"/>
        <w:ind w:right="269"/>
      </w:pPr>
      <w:r>
        <w:rPr>
          <w:spacing w:val="-1"/>
        </w:rPr>
        <w:t>Insp.</w:t>
      </w:r>
      <w:r>
        <w:t xml:space="preserve"> Rapporterne</w:t>
      </w:r>
      <w:r>
        <w:rPr>
          <w:spacing w:val="-1"/>
        </w:rPr>
        <w:t xml:space="preserve"> skal</w:t>
      </w:r>
      <w:r>
        <w:t xml:space="preserve"> objektivt </w:t>
      </w:r>
      <w:r>
        <w:rPr>
          <w:spacing w:val="-1"/>
        </w:rPr>
        <w:t>afspejle legepladsens</w:t>
      </w:r>
      <w:r>
        <w:t xml:space="preserve"> </w:t>
      </w:r>
      <w:r>
        <w:rPr>
          <w:spacing w:val="-1"/>
        </w:rPr>
        <w:t>og</w:t>
      </w:r>
      <w:r>
        <w:t xml:space="preserve"> </w:t>
      </w:r>
      <w:r>
        <w:rPr>
          <w:spacing w:val="-1"/>
        </w:rPr>
        <w:t>redskabernes</w:t>
      </w:r>
      <w:r>
        <w:t xml:space="preserve"> status i </w:t>
      </w:r>
      <w:r>
        <w:rPr>
          <w:spacing w:val="-1"/>
        </w:rPr>
        <w:t>relation</w:t>
      </w:r>
      <w:r>
        <w:t xml:space="preserve"> til </w:t>
      </w:r>
      <w:r>
        <w:rPr>
          <w:spacing w:val="-1"/>
        </w:rPr>
        <w:t>det</w:t>
      </w:r>
      <w:r>
        <w:t xml:space="preserve"> </w:t>
      </w:r>
      <w:r>
        <w:rPr>
          <w:spacing w:val="-1"/>
        </w:rPr>
        <w:t>aftalte</w:t>
      </w:r>
      <w:r>
        <w:rPr>
          <w:spacing w:val="79"/>
        </w:rPr>
        <w:t xml:space="preserve"> </w:t>
      </w:r>
      <w:r>
        <w:rPr>
          <w:spacing w:val="-1"/>
        </w:rPr>
        <w:t>inspektionsgrundlag,</w:t>
      </w:r>
      <w:r>
        <w:t xml:space="preserve"> der</w:t>
      </w:r>
      <w:r>
        <w:rPr>
          <w:spacing w:val="1"/>
        </w:rPr>
        <w:t xml:space="preserve"> </w:t>
      </w:r>
      <w:r>
        <w:t xml:space="preserve">som </w:t>
      </w:r>
      <w:r>
        <w:rPr>
          <w:spacing w:val="-1"/>
        </w:rPr>
        <w:t>hovedregel</w:t>
      </w:r>
      <w:r>
        <w:t xml:space="preserve"> er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 xml:space="preserve">gældende standarder </w:t>
      </w:r>
      <w:r>
        <w:t>på</w:t>
      </w:r>
      <w:r>
        <w:rPr>
          <w:spacing w:val="-1"/>
        </w:rPr>
        <w:t xml:space="preserve"> installationstidspunktet.</w:t>
      </w:r>
    </w:p>
    <w:p w14:paraId="4586D8BF" w14:textId="397DB94A" w:rsidR="004F5A5A" w:rsidRPr="0080784C" w:rsidRDefault="004F5A5A" w:rsidP="004F5A5A">
      <w:pPr>
        <w:pStyle w:val="Brdtekst"/>
        <w:ind w:right="269"/>
      </w:pPr>
      <w:r w:rsidRPr="0080784C">
        <w:rPr>
          <w:spacing w:val="-1"/>
        </w:rPr>
        <w:t>Der skal</w:t>
      </w:r>
      <w:r w:rsidRPr="0080784C">
        <w:t xml:space="preserve"> </w:t>
      </w:r>
      <w:r w:rsidRPr="0080784C">
        <w:rPr>
          <w:spacing w:val="-1"/>
        </w:rPr>
        <w:t>tilstræbes</w:t>
      </w:r>
      <w:r w:rsidRPr="0080784C">
        <w:t xml:space="preserve"> høj </w:t>
      </w:r>
      <w:r w:rsidRPr="0080784C">
        <w:rPr>
          <w:spacing w:val="-1"/>
        </w:rPr>
        <w:t>kvalitet</w:t>
      </w:r>
      <w:r w:rsidRPr="0080784C">
        <w:t xml:space="preserve"> m.h.t. </w:t>
      </w:r>
      <w:r w:rsidRPr="0080784C">
        <w:rPr>
          <w:spacing w:val="-1"/>
        </w:rPr>
        <w:t>indholdet</w:t>
      </w:r>
      <w:r w:rsidRPr="0080784C">
        <w:t xml:space="preserve"> </w:t>
      </w:r>
      <w:r w:rsidRPr="0080784C">
        <w:rPr>
          <w:spacing w:val="-1"/>
        </w:rPr>
        <w:t>af referencer,</w:t>
      </w:r>
      <w:r w:rsidRPr="0080784C">
        <w:t xml:space="preserve"> </w:t>
      </w:r>
      <w:r w:rsidR="00AE15F2">
        <w:rPr>
          <w:spacing w:val="-1"/>
        </w:rPr>
        <w:t>Billede</w:t>
      </w:r>
      <w:r w:rsidRPr="0080784C">
        <w:rPr>
          <w:spacing w:val="-1"/>
        </w:rPr>
        <w:t>materiale</w:t>
      </w:r>
      <w:r w:rsidRPr="0080784C">
        <w:rPr>
          <w:spacing w:val="1"/>
        </w:rPr>
        <w:t xml:space="preserve"> </w:t>
      </w:r>
      <w:r w:rsidRPr="0080784C"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struktur,</w:t>
      </w:r>
      <w:r w:rsidRPr="0080784C">
        <w:t xml:space="preserve"> </w:t>
      </w:r>
      <w:r w:rsidRPr="0080784C">
        <w:rPr>
          <w:spacing w:val="-1"/>
        </w:rPr>
        <w:t>således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rPr>
          <w:spacing w:val="119"/>
        </w:rPr>
        <w:t xml:space="preserve"> </w:t>
      </w:r>
      <w:r w:rsidRPr="0080784C">
        <w:rPr>
          <w:spacing w:val="-1"/>
        </w:rPr>
        <w:t>rapporten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evt.</w:t>
      </w:r>
      <w:r w:rsidRPr="0080784C">
        <w:t xml:space="preserve"> </w:t>
      </w:r>
      <w:r w:rsidRPr="0080784C">
        <w:rPr>
          <w:spacing w:val="-1"/>
        </w:rPr>
        <w:t>kan</w:t>
      </w:r>
      <w:r w:rsidRPr="0080784C">
        <w:t xml:space="preserve"> </w:t>
      </w:r>
      <w:r w:rsidRPr="0080784C">
        <w:rPr>
          <w:spacing w:val="-1"/>
        </w:rPr>
        <w:t>overgives</w:t>
      </w:r>
      <w:r w:rsidRPr="0080784C">
        <w:t xml:space="preserve"> og </w:t>
      </w:r>
      <w:r w:rsidRPr="0080784C">
        <w:rPr>
          <w:spacing w:val="-1"/>
        </w:rPr>
        <w:t>anvendes</w:t>
      </w:r>
      <w:r w:rsidRPr="0080784C">
        <w:t xml:space="preserve"> </w:t>
      </w:r>
      <w:r w:rsidRPr="0080784C">
        <w:rPr>
          <w:spacing w:val="-1"/>
        </w:rPr>
        <w:t>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tredjepart.</w:t>
      </w:r>
    </w:p>
    <w:p w14:paraId="527D639D" w14:textId="77777777" w:rsidR="004E4D31" w:rsidRDefault="004E4D31" w:rsidP="004F5A5A">
      <w:pPr>
        <w:pStyle w:val="Brdtekst"/>
        <w:ind w:right="1271"/>
        <w:jc w:val="both"/>
        <w:rPr>
          <w:spacing w:val="-1"/>
        </w:rPr>
      </w:pPr>
    </w:p>
    <w:p w14:paraId="65374371" w14:textId="77777777" w:rsidR="004E4D31" w:rsidRDefault="004F5A5A" w:rsidP="004F5A5A">
      <w:pPr>
        <w:pStyle w:val="Brdtekst"/>
        <w:ind w:right="1271"/>
        <w:jc w:val="both"/>
      </w:pPr>
      <w:r w:rsidRPr="0080784C">
        <w:rPr>
          <w:spacing w:val="-1"/>
        </w:rPr>
        <w:t>Inspektion</w:t>
      </w:r>
      <w:r w:rsidRPr="0080784C">
        <w:t xml:space="preserve"> </w:t>
      </w:r>
      <w:r w:rsidRPr="0080784C">
        <w:rPr>
          <w:spacing w:val="-1"/>
        </w:rPr>
        <w:t>kan</w:t>
      </w:r>
      <w:r w:rsidRPr="0080784C">
        <w:t xml:space="preserve"> i </w:t>
      </w:r>
      <w:r w:rsidRPr="0080784C">
        <w:rPr>
          <w:spacing w:val="-1"/>
        </w:rPr>
        <w:t>sagens</w:t>
      </w:r>
      <w:r w:rsidRPr="0080784C">
        <w:t xml:space="preserve"> natur</w:t>
      </w:r>
      <w:r w:rsidRPr="0080784C">
        <w:rPr>
          <w:spacing w:val="-1"/>
        </w:rPr>
        <w:t xml:space="preserve"> også omfatte </w:t>
      </w:r>
      <w:r w:rsidRPr="0080784C">
        <w:t>produkter</w:t>
      </w:r>
      <w:r w:rsidRPr="0080784C">
        <w:rPr>
          <w:spacing w:val="-1"/>
        </w:rPr>
        <w:t xml:space="preserve"> fra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et</w:t>
      </w:r>
      <w:r w:rsidRPr="0080784C">
        <w:t xml:space="preserve"> </w:t>
      </w:r>
      <w:r w:rsidRPr="0080784C">
        <w:rPr>
          <w:spacing w:val="-1"/>
        </w:rPr>
        <w:t xml:space="preserve">firma </w:t>
      </w:r>
      <w:r w:rsidRPr="0080784C">
        <w:t>hvor</w:t>
      </w:r>
      <w:r w:rsidRPr="0080784C">
        <w:rPr>
          <w:spacing w:val="-1"/>
        </w:rPr>
        <w:t xml:space="preserve"> inspektøren</w:t>
      </w:r>
      <w:r w:rsidRPr="0080784C">
        <w:t xml:space="preserve"> </w:t>
      </w:r>
      <w:r w:rsidRPr="0080784C">
        <w:rPr>
          <w:spacing w:val="-1"/>
        </w:rPr>
        <w:t>selv</w:t>
      </w:r>
      <w:r w:rsidRPr="0080784C">
        <w:t xml:space="preserve"> har</w:t>
      </w:r>
      <w:r w:rsidRPr="0080784C">
        <w:rPr>
          <w:spacing w:val="85"/>
        </w:rPr>
        <w:t xml:space="preserve"> </w:t>
      </w:r>
      <w:r w:rsidRPr="0080784C">
        <w:rPr>
          <w:spacing w:val="-1"/>
        </w:rPr>
        <w:t>ansættelse,</w:t>
      </w:r>
      <w:r w:rsidRPr="0080784C">
        <w:t xml:space="preserve"> </w:t>
      </w:r>
      <w:r w:rsidR="004E4D31">
        <w:t xml:space="preserve">idet denne i de fleste tilfælde har et betydeligt kendskab til egne produkter. </w:t>
      </w:r>
    </w:p>
    <w:p w14:paraId="14DD47DC" w14:textId="77777777" w:rsidR="004F5A5A" w:rsidRPr="0080784C" w:rsidRDefault="004E4D31" w:rsidP="004F5A5A">
      <w:pPr>
        <w:pStyle w:val="Brdtekst"/>
        <w:ind w:right="1271"/>
        <w:jc w:val="both"/>
      </w:pPr>
      <w:r>
        <w:t>D</w:t>
      </w:r>
      <w:r w:rsidR="004F5A5A" w:rsidRPr="0080784C">
        <w:t xml:space="preserve">et </w:t>
      </w:r>
      <w:r w:rsidR="004F5A5A" w:rsidRPr="0080784C">
        <w:rPr>
          <w:spacing w:val="-1"/>
        </w:rPr>
        <w:t>vigtigt</w:t>
      </w:r>
      <w:r w:rsidR="004F5A5A" w:rsidRPr="0080784C">
        <w:t xml:space="preserve"> </w:t>
      </w:r>
      <w:r w:rsidR="004F5A5A" w:rsidRPr="0080784C">
        <w:rPr>
          <w:spacing w:val="-1"/>
        </w:rPr>
        <w:t>for alle parter,</w:t>
      </w:r>
      <w:r w:rsidR="004F5A5A" w:rsidRPr="0080784C">
        <w:rPr>
          <w:spacing w:val="2"/>
        </w:rPr>
        <w:t xml:space="preserve"> </w:t>
      </w:r>
      <w:r w:rsidR="004F5A5A" w:rsidRPr="0080784C">
        <w:t xml:space="preserve">at </w:t>
      </w:r>
      <w:r w:rsidR="004F5A5A" w:rsidRPr="0080784C">
        <w:rPr>
          <w:spacing w:val="-1"/>
        </w:rPr>
        <w:t>inspektørerne tilstræber</w:t>
      </w:r>
      <w:r w:rsidR="004F5A5A" w:rsidRPr="0080784C">
        <w:rPr>
          <w:spacing w:val="1"/>
        </w:rPr>
        <w:t xml:space="preserve"> </w:t>
      </w:r>
      <w:r w:rsidR="004F5A5A" w:rsidRPr="0080784C">
        <w:rPr>
          <w:spacing w:val="-1"/>
        </w:rPr>
        <w:t>en</w:t>
      </w:r>
      <w:r w:rsidR="004F5A5A" w:rsidRPr="0080784C">
        <w:t xml:space="preserve"> høj </w:t>
      </w:r>
      <w:r w:rsidR="004F5A5A" w:rsidRPr="0080784C">
        <w:rPr>
          <w:spacing w:val="-1"/>
        </w:rPr>
        <w:t>grad</w:t>
      </w:r>
      <w:r w:rsidR="004F5A5A" w:rsidRPr="0080784C">
        <w:t xml:space="preserve"> af</w:t>
      </w:r>
      <w:r w:rsidR="004F5A5A" w:rsidRPr="0080784C">
        <w:rPr>
          <w:spacing w:val="99"/>
        </w:rPr>
        <w:t xml:space="preserve"> </w:t>
      </w:r>
      <w:r w:rsidR="004F5A5A" w:rsidRPr="0080784C">
        <w:rPr>
          <w:spacing w:val="-1"/>
        </w:rPr>
        <w:t>objektivitet</w:t>
      </w:r>
      <w:r w:rsidR="004F5A5A" w:rsidRPr="0080784C">
        <w:t xml:space="preserve"> og</w:t>
      </w:r>
      <w:r w:rsidR="004F5A5A" w:rsidRPr="0080784C">
        <w:rPr>
          <w:spacing w:val="-3"/>
        </w:rPr>
        <w:t xml:space="preserve"> </w:t>
      </w:r>
      <w:r w:rsidR="004F5A5A" w:rsidRPr="0080784C">
        <w:rPr>
          <w:spacing w:val="-1"/>
        </w:rPr>
        <w:t>integritet.</w:t>
      </w:r>
    </w:p>
    <w:p w14:paraId="5101B52C" w14:textId="77777777" w:rsidR="004E4D31" w:rsidRDefault="004E4D31" w:rsidP="004F5A5A">
      <w:pPr>
        <w:pStyle w:val="Brdtekst"/>
        <w:ind w:right="477"/>
        <w:rPr>
          <w:spacing w:val="-1"/>
        </w:rPr>
      </w:pPr>
    </w:p>
    <w:p w14:paraId="2CAE7D12" w14:textId="77777777" w:rsidR="004F5A5A" w:rsidRPr="0080784C" w:rsidRDefault="004F5A5A" w:rsidP="004F5A5A">
      <w:pPr>
        <w:pStyle w:val="Brdtekst"/>
        <w:ind w:right="477"/>
      </w:pP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Generelle Produktsikkerhedsdirektiv</w:t>
      </w:r>
      <w:r w:rsidRPr="0080784C">
        <w:t xml:space="preserve"> kræver</w:t>
      </w:r>
      <w:r w:rsidRPr="0080784C">
        <w:rPr>
          <w:spacing w:val="-1"/>
        </w:rPr>
        <w:t xml:space="preserve"> at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producenterne markedsfører sikre produkter,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121"/>
        </w:rPr>
        <w:t xml:space="preserve"> </w:t>
      </w:r>
      <w:r w:rsidRPr="0080784C">
        <w:rPr>
          <w:spacing w:val="-1"/>
        </w:rPr>
        <w:t>såfremt</w:t>
      </w:r>
      <w:r w:rsidRPr="0080784C">
        <w:t xml:space="preserve"> </w:t>
      </w:r>
      <w:r w:rsidRPr="0080784C">
        <w:rPr>
          <w:spacing w:val="-1"/>
        </w:rPr>
        <w:t>produktet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er </w:t>
      </w:r>
      <w:r w:rsidRPr="0080784C">
        <w:t xml:space="preserve">udført i.h.t.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harmoniseret</w:t>
      </w:r>
      <w:r w:rsidRPr="0080784C">
        <w:t xml:space="preserve"> </w:t>
      </w:r>
      <w:r w:rsidRPr="0080784C">
        <w:rPr>
          <w:spacing w:val="-1"/>
        </w:rPr>
        <w:t>standard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certificeret</w:t>
      </w:r>
      <w:r w:rsidRPr="0080784C">
        <w:t xml:space="preserve"> 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et</w:t>
      </w:r>
      <w:r w:rsidRPr="0080784C">
        <w:t xml:space="preserve"> </w:t>
      </w:r>
      <w:r w:rsidRPr="0080784C">
        <w:rPr>
          <w:spacing w:val="-1"/>
        </w:rPr>
        <w:t>akkrediteret</w:t>
      </w:r>
      <w:r w:rsidRPr="0080784C">
        <w:rPr>
          <w:spacing w:val="89"/>
        </w:rPr>
        <w:t xml:space="preserve"> </w:t>
      </w:r>
      <w:r w:rsidRPr="0080784C">
        <w:rPr>
          <w:spacing w:val="-1"/>
        </w:rPr>
        <w:t>europæisk</w:t>
      </w:r>
      <w:r w:rsidRPr="0080784C">
        <w:t xml:space="preserve"> </w:t>
      </w:r>
      <w:r w:rsidRPr="0080784C">
        <w:rPr>
          <w:spacing w:val="-1"/>
        </w:rPr>
        <w:t>testhus</w:t>
      </w:r>
      <w:r w:rsidRPr="0080784C">
        <w:t xml:space="preserve"> </w:t>
      </w:r>
      <w:r w:rsidRPr="0080784C">
        <w:rPr>
          <w:spacing w:val="-1"/>
        </w:rPr>
        <w:t>opnås</w:t>
      </w:r>
      <w:r w:rsidRPr="0080784C">
        <w:t xml:space="preserve">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formel</w:t>
      </w:r>
      <w:r w:rsidRPr="0080784C">
        <w:t xml:space="preserve"> formodning</w:t>
      </w:r>
      <w:r w:rsidRPr="0080784C">
        <w:rPr>
          <w:spacing w:val="-3"/>
        </w:rPr>
        <w:t xml:space="preserve"> </w:t>
      </w:r>
      <w:r w:rsidRPr="0080784C">
        <w:rPr>
          <w:spacing w:val="1"/>
        </w:rPr>
        <w:t>om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>produktet</w:t>
      </w:r>
      <w:r w:rsidRPr="0080784C">
        <w:t xml:space="preserve"> </w:t>
      </w:r>
      <w:r w:rsidRPr="0080784C">
        <w:rPr>
          <w:spacing w:val="-1"/>
        </w:rPr>
        <w:t>er sikkert.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DS/EN1176</w:t>
      </w:r>
      <w:r w:rsidRPr="0080784C">
        <w:t xml:space="preserve"> </w:t>
      </w:r>
      <w:r w:rsidRPr="0080784C">
        <w:rPr>
          <w:spacing w:val="-1"/>
        </w:rPr>
        <w:t xml:space="preserve">er </w:t>
      </w:r>
      <w:r w:rsidRPr="0080784C">
        <w:t>ikke</w:t>
      </w:r>
      <w:r w:rsidRPr="0080784C">
        <w:rPr>
          <w:spacing w:val="-1"/>
        </w:rPr>
        <w:t xml:space="preserve"> en</w:t>
      </w:r>
      <w:r w:rsidRPr="0080784C">
        <w:rPr>
          <w:spacing w:val="89"/>
        </w:rPr>
        <w:t xml:space="preserve"> </w:t>
      </w:r>
      <w:r w:rsidRPr="0080784C">
        <w:rPr>
          <w:spacing w:val="-1"/>
        </w:rPr>
        <w:t>harmoniseret</w:t>
      </w:r>
      <w:r w:rsidRPr="0080784C">
        <w:t xml:space="preserve"> </w:t>
      </w:r>
      <w:r w:rsidRPr="0080784C">
        <w:rPr>
          <w:spacing w:val="-1"/>
        </w:rPr>
        <w:t>standard,</w:t>
      </w:r>
      <w:r w:rsidRPr="0080784C">
        <w:t xml:space="preserve"> men i </w:t>
      </w:r>
      <w:r w:rsidR="003D4A40">
        <w:rPr>
          <w:spacing w:val="-1"/>
        </w:rPr>
        <w:t>D</w:t>
      </w:r>
      <w:r w:rsidRPr="0080784C">
        <w:rPr>
          <w:spacing w:val="-1"/>
        </w:rPr>
        <w:t>anmark</w:t>
      </w:r>
      <w:r w:rsidRPr="0080784C">
        <w:t xml:space="preserve"> er</w:t>
      </w:r>
      <w:r w:rsidRPr="0080784C">
        <w:rPr>
          <w:spacing w:val="-1"/>
        </w:rPr>
        <w:t xml:space="preserve"> det</w:t>
      </w:r>
      <w:r w:rsidRPr="0080784C">
        <w:t xml:space="preserve"> </w:t>
      </w:r>
      <w:r w:rsidRPr="0080784C">
        <w:rPr>
          <w:spacing w:val="-1"/>
        </w:rPr>
        <w:t>Sikkerhedsstyrelsen</w:t>
      </w:r>
      <w:r w:rsidRPr="0080784C">
        <w:t xml:space="preserve"> </w:t>
      </w:r>
      <w:r w:rsidRPr="0080784C">
        <w:rPr>
          <w:spacing w:val="-1"/>
        </w:rPr>
        <w:t xml:space="preserve">der </w:t>
      </w:r>
      <w:r w:rsidRPr="0080784C">
        <w:t>træffer</w:t>
      </w:r>
      <w:r w:rsidRPr="0080784C">
        <w:rPr>
          <w:spacing w:val="-1"/>
        </w:rPr>
        <w:t xml:space="preserve"> afgørelser </w:t>
      </w:r>
      <w:r w:rsidRPr="0080784C">
        <w:t>i konkrete</w:t>
      </w:r>
      <w:r w:rsidRPr="0080784C">
        <w:rPr>
          <w:spacing w:val="93"/>
        </w:rPr>
        <w:t xml:space="preserve"> </w:t>
      </w:r>
      <w:r w:rsidRPr="0080784C">
        <w:rPr>
          <w:spacing w:val="-1"/>
        </w:rPr>
        <w:t>sikkerhedsspørgsmål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-1"/>
        </w:rPr>
        <w:t xml:space="preserve"> styrelsen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har bekræftet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man</w:t>
      </w:r>
      <w:r w:rsidRPr="0080784C">
        <w:t xml:space="preserve"> i </w:t>
      </w:r>
      <w:r w:rsidRPr="0080784C">
        <w:rPr>
          <w:spacing w:val="-1"/>
        </w:rPr>
        <w:t>mangel</w:t>
      </w:r>
      <w:r w:rsidRPr="0080784C">
        <w:t xml:space="preserve"> </w:t>
      </w:r>
      <w:r w:rsidRPr="0080784C">
        <w:rPr>
          <w:spacing w:val="-1"/>
        </w:rPr>
        <w:t>af en</w:t>
      </w:r>
      <w:r w:rsidRPr="0080784C">
        <w:t xml:space="preserve"> </w:t>
      </w:r>
      <w:r w:rsidRPr="0080784C">
        <w:rPr>
          <w:spacing w:val="-1"/>
        </w:rPr>
        <w:t>harmoniseret</w:t>
      </w:r>
      <w:r w:rsidRPr="0080784C">
        <w:t xml:space="preserve"> </w:t>
      </w:r>
      <w:r w:rsidRPr="0080784C">
        <w:rPr>
          <w:spacing w:val="-1"/>
        </w:rPr>
        <w:t>standard,</w:t>
      </w:r>
      <w:r w:rsidRPr="0080784C">
        <w:rPr>
          <w:spacing w:val="103"/>
        </w:rPr>
        <w:t xml:space="preserve"> </w:t>
      </w:r>
      <w:r w:rsidRPr="0080784C">
        <w:rPr>
          <w:spacing w:val="-1"/>
        </w:rPr>
        <w:t xml:space="preserve">lægger </w:t>
      </w:r>
      <w:r w:rsidRPr="0080784C">
        <w:t xml:space="preserve">den </w:t>
      </w:r>
      <w:r w:rsidR="003D4A40">
        <w:rPr>
          <w:spacing w:val="-1"/>
        </w:rPr>
        <w:t>gældende</w:t>
      </w:r>
      <w:r w:rsidRPr="0080784C">
        <w:rPr>
          <w:spacing w:val="-1"/>
        </w:rPr>
        <w:t xml:space="preserve"> </w:t>
      </w:r>
      <w:r w:rsidRPr="0080784C">
        <w:t>udgave</w:t>
      </w:r>
      <w:r w:rsidRPr="0080784C">
        <w:rPr>
          <w:spacing w:val="-1"/>
        </w:rPr>
        <w:t xml:space="preserve"> 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DS/EN </w:t>
      </w:r>
      <w:r w:rsidRPr="0080784C">
        <w:t xml:space="preserve">1176 til </w:t>
      </w:r>
      <w:r w:rsidRPr="0080784C">
        <w:rPr>
          <w:spacing w:val="-1"/>
        </w:rPr>
        <w:t>grund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for risikovurderinger i.f.m.</w:t>
      </w:r>
      <w:r w:rsidRPr="0080784C">
        <w:t xml:space="preserve"> </w:t>
      </w:r>
      <w:r w:rsidRPr="0080784C">
        <w:rPr>
          <w:spacing w:val="-1"/>
        </w:rPr>
        <w:t>markedskontrol</w:t>
      </w:r>
      <w:r w:rsidRPr="0080784C">
        <w:rPr>
          <w:spacing w:val="97"/>
        </w:rPr>
        <w:t xml:space="preserve"> </w:t>
      </w:r>
      <w:r w:rsidRPr="0080784C">
        <w:t>og</w:t>
      </w:r>
      <w:r w:rsidRPr="0080784C">
        <w:rPr>
          <w:spacing w:val="-3"/>
        </w:rPr>
        <w:t xml:space="preserve"> </w:t>
      </w:r>
      <w:r w:rsidRPr="0080784C">
        <w:t xml:space="preserve">i </w:t>
      </w:r>
      <w:r w:rsidRPr="0080784C">
        <w:rPr>
          <w:spacing w:val="-1"/>
        </w:rPr>
        <w:t>forbindelse med</w:t>
      </w:r>
      <w:r w:rsidRPr="0080784C">
        <w:t xml:space="preserve"> </w:t>
      </w:r>
      <w:r w:rsidRPr="0080784C">
        <w:rPr>
          <w:spacing w:val="-1"/>
        </w:rPr>
        <w:t>evt.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sanktioner udført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indberettet</w:t>
      </w:r>
      <w:r w:rsidRPr="0080784C">
        <w:t xml:space="preserve"> af</w:t>
      </w:r>
      <w:r w:rsidRPr="0080784C">
        <w:rPr>
          <w:spacing w:val="-1"/>
        </w:rPr>
        <w:t xml:space="preserve"> kommuner.</w:t>
      </w:r>
    </w:p>
    <w:p w14:paraId="58BBC75E" w14:textId="77777777" w:rsidR="004F5A5A" w:rsidRPr="0080784C" w:rsidRDefault="004F5A5A" w:rsidP="004F5A5A">
      <w:pPr>
        <w:pStyle w:val="Brdtekst"/>
      </w:pPr>
      <w:r w:rsidRPr="0080784C">
        <w:rPr>
          <w:spacing w:val="-1"/>
        </w:rPr>
        <w:t>F.eks.</w:t>
      </w:r>
      <w:r w:rsidRPr="0080784C">
        <w:t xml:space="preserve"> i </w:t>
      </w:r>
      <w:r w:rsidRPr="0080784C">
        <w:rPr>
          <w:spacing w:val="-1"/>
        </w:rPr>
        <w:t xml:space="preserve">tilfælde </w:t>
      </w:r>
      <w:r w:rsidRPr="0080784C">
        <w:t>hvor</w:t>
      </w:r>
      <w:r w:rsidRPr="0080784C">
        <w:rPr>
          <w:spacing w:val="-1"/>
        </w:rPr>
        <w:t xml:space="preserve"> et</w:t>
      </w:r>
      <w:r w:rsidRPr="0080784C">
        <w:t xml:space="preserve"> </w:t>
      </w:r>
      <w:r w:rsidRPr="0080784C">
        <w:rPr>
          <w:spacing w:val="-1"/>
        </w:rPr>
        <w:t>certificeret</w:t>
      </w:r>
      <w:r w:rsidRPr="0080784C">
        <w:t xml:space="preserve"> </w:t>
      </w:r>
      <w:r w:rsidRPr="0080784C">
        <w:rPr>
          <w:spacing w:val="-1"/>
        </w:rPr>
        <w:t>produkt</w:t>
      </w:r>
      <w:r w:rsidRPr="0080784C">
        <w:t xml:space="preserve"> </w:t>
      </w:r>
      <w:r w:rsidRPr="0080784C">
        <w:rPr>
          <w:spacing w:val="-1"/>
        </w:rPr>
        <w:t>bliver</w:t>
      </w:r>
      <w:r w:rsidRPr="0080784C">
        <w:rPr>
          <w:spacing w:val="1"/>
        </w:rPr>
        <w:t xml:space="preserve"> </w:t>
      </w:r>
      <w:r w:rsidR="003D4A40">
        <w:rPr>
          <w:spacing w:val="-1"/>
        </w:rPr>
        <w:t>vurderet at være</w:t>
      </w:r>
      <w:r w:rsidRPr="0080784C">
        <w:t xml:space="preserve"> </w:t>
      </w:r>
      <w:r w:rsidRPr="0080784C">
        <w:rPr>
          <w:spacing w:val="-1"/>
        </w:rPr>
        <w:t>for farligt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>anvende.</w:t>
      </w:r>
    </w:p>
    <w:p w14:paraId="7CB077EF" w14:textId="77777777" w:rsidR="004F5A5A" w:rsidRPr="0080784C" w:rsidRDefault="004F5A5A" w:rsidP="004F5A5A">
      <w:pPr>
        <w:pStyle w:val="Overskrift1"/>
        <w:spacing w:line="274" w:lineRule="exact"/>
        <w:rPr>
          <w:b w:val="0"/>
          <w:bCs w:val="0"/>
        </w:rPr>
      </w:pPr>
      <w:bookmarkStart w:id="7" w:name="_Toc119412339"/>
      <w:r w:rsidRPr="0080784C">
        <w:rPr>
          <w:spacing w:val="-1"/>
        </w:rPr>
        <w:t>Rådgivning</w:t>
      </w:r>
      <w:r w:rsidRPr="0080784C">
        <w:t xml:space="preserve"> om</w:t>
      </w:r>
      <w:r w:rsidRPr="0080784C">
        <w:rPr>
          <w:spacing w:val="-4"/>
        </w:rPr>
        <w:t xml:space="preserve"> </w:t>
      </w:r>
      <w:r w:rsidRPr="0080784C">
        <w:rPr>
          <w:spacing w:val="-1"/>
        </w:rPr>
        <w:t>prioritering</w:t>
      </w:r>
      <w:r w:rsidRPr="0080784C">
        <w:t xml:space="preserve"> </w:t>
      </w:r>
      <w:r w:rsidRPr="0080784C">
        <w:rPr>
          <w:spacing w:val="-1"/>
        </w:rPr>
        <w:t>m.m.:</w:t>
      </w:r>
      <w:bookmarkEnd w:id="7"/>
    </w:p>
    <w:p w14:paraId="75E57066" w14:textId="77777777" w:rsidR="004F5A5A" w:rsidRPr="0080784C" w:rsidRDefault="004F5A5A" w:rsidP="004F5A5A">
      <w:pPr>
        <w:pStyle w:val="Brdtekst"/>
        <w:spacing w:line="274" w:lineRule="exact"/>
      </w:pP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overordnede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ansvar</w:t>
      </w:r>
      <w:r w:rsidRPr="0080784C">
        <w:rPr>
          <w:spacing w:val="1"/>
        </w:rPr>
        <w:t xml:space="preserve"> </w:t>
      </w:r>
      <w:r w:rsidRPr="0080784C">
        <w:t>for</w:t>
      </w:r>
      <w:r w:rsidRPr="0080784C">
        <w:rPr>
          <w:spacing w:val="-1"/>
        </w:rPr>
        <w:t xml:space="preserve"> legepladssikkerheden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påhviler </w:t>
      </w:r>
      <w:r w:rsidRPr="0080784C">
        <w:t>alene</w:t>
      </w:r>
      <w:r w:rsidRPr="0080784C">
        <w:rPr>
          <w:spacing w:val="-1"/>
        </w:rPr>
        <w:t xml:space="preserve"> ejeren</w:t>
      </w:r>
      <w:r w:rsidRPr="0080784C">
        <w:t xml:space="preserve"> af</w:t>
      </w:r>
      <w:r w:rsidRPr="0080784C">
        <w:rPr>
          <w:spacing w:val="-1"/>
        </w:rPr>
        <w:t xml:space="preserve"> legepladsen.</w:t>
      </w:r>
    </w:p>
    <w:p w14:paraId="5F376EC0" w14:textId="77777777" w:rsidR="004F5A5A" w:rsidRPr="0080784C" w:rsidRDefault="004F5A5A" w:rsidP="004F5A5A">
      <w:pPr>
        <w:pStyle w:val="Brdtekst"/>
        <w:ind w:right="398"/>
      </w:pP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er legepladsejerens</w:t>
      </w:r>
      <w:r w:rsidRPr="0080784C">
        <w:t xml:space="preserve"> ansvar</w:t>
      </w:r>
      <w:r w:rsidRPr="0080784C">
        <w:rPr>
          <w:spacing w:val="-1"/>
        </w:rPr>
        <w:t xml:space="preserve"> at</w:t>
      </w:r>
      <w:r w:rsidRPr="0080784C">
        <w:t xml:space="preserve"> </w:t>
      </w:r>
      <w:r w:rsidRPr="0080784C">
        <w:rPr>
          <w:spacing w:val="-1"/>
        </w:rPr>
        <w:t>der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foretages</w:t>
      </w:r>
      <w:r w:rsidRPr="0080784C">
        <w:t xml:space="preserve"> de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nødvendige vurderinger</w:t>
      </w:r>
      <w:r w:rsidRPr="0080784C">
        <w:rPr>
          <w:spacing w:val="1"/>
        </w:rPr>
        <w:t xml:space="preserve"> </w:t>
      </w:r>
      <w:r w:rsidRPr="0080784C">
        <w:t xml:space="preserve">m.h.t. </w:t>
      </w:r>
      <w:r w:rsidRPr="0080784C">
        <w:rPr>
          <w:spacing w:val="-1"/>
        </w:rPr>
        <w:t>indsats</w:t>
      </w:r>
      <w:r w:rsidRPr="0080784C">
        <w:t xml:space="preserve"> og </w:t>
      </w:r>
      <w:r w:rsidRPr="0080784C">
        <w:rPr>
          <w:spacing w:val="-1"/>
        </w:rPr>
        <w:t>prioritet.</w:t>
      </w:r>
      <w:r w:rsidRPr="0080784C">
        <w:rPr>
          <w:spacing w:val="111"/>
        </w:rPr>
        <w:t xml:space="preserve"> </w:t>
      </w:r>
      <w:r w:rsidRPr="0080784C">
        <w:rPr>
          <w:spacing w:val="-1"/>
        </w:rPr>
        <w:t>Legepladsejeren</w:t>
      </w:r>
      <w:r w:rsidRPr="0080784C">
        <w:t xml:space="preserve"> må</w:t>
      </w:r>
      <w:r w:rsidRPr="0080784C">
        <w:rPr>
          <w:spacing w:val="-1"/>
        </w:rPr>
        <w:t xml:space="preserve"> </w:t>
      </w:r>
      <w:r w:rsidRPr="0080784C">
        <w:t>ikke</w:t>
      </w:r>
      <w:r w:rsidRPr="0080784C">
        <w:rPr>
          <w:spacing w:val="-1"/>
        </w:rPr>
        <w:t xml:space="preserve"> bibringes</w:t>
      </w:r>
      <w:r w:rsidRPr="0080784C">
        <w:t xml:space="preserve"> </w:t>
      </w: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indtryk,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t xml:space="preserve"> der</w:t>
      </w:r>
      <w:r w:rsidRPr="0080784C">
        <w:rPr>
          <w:spacing w:val="-1"/>
        </w:rPr>
        <w:t xml:space="preserve"> foreligger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et</w:t>
      </w:r>
      <w:r w:rsidRPr="0080784C">
        <w:t xml:space="preserve"> </w:t>
      </w:r>
      <w:r w:rsidRPr="0080784C">
        <w:rPr>
          <w:spacing w:val="-1"/>
        </w:rPr>
        <w:t>lovkrav</w:t>
      </w:r>
      <w:r w:rsidRPr="0080784C">
        <w:t xml:space="preserve"> om </w:t>
      </w:r>
      <w:r w:rsidRPr="0080784C">
        <w:rPr>
          <w:spacing w:val="-1"/>
        </w:rPr>
        <w:t>opdatering</w:t>
      </w:r>
      <w:r w:rsidRPr="0080784C">
        <w:t xml:space="preserve"> </w:t>
      </w:r>
      <w:r w:rsidRPr="0080784C">
        <w:rPr>
          <w:spacing w:val="7"/>
        </w:rPr>
        <w:t xml:space="preserve">              </w:t>
      </w:r>
      <w:r w:rsidRPr="0080784C">
        <w:rPr>
          <w:spacing w:val="-1"/>
        </w:rPr>
        <w:t>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"gamle"</w:t>
      </w:r>
      <w:r w:rsidRPr="0080784C">
        <w:rPr>
          <w:spacing w:val="-2"/>
        </w:rPr>
        <w:t xml:space="preserve"> </w:t>
      </w:r>
      <w:r w:rsidRPr="0080784C">
        <w:rPr>
          <w:spacing w:val="-1"/>
        </w:rPr>
        <w:t xml:space="preserve">produkter </w:t>
      </w:r>
      <w:r w:rsidRPr="0080784C">
        <w:t>til</w:t>
      </w:r>
      <w:r w:rsidRPr="0080784C">
        <w:rPr>
          <w:spacing w:val="2"/>
        </w:rPr>
        <w:t xml:space="preserve"> </w:t>
      </w:r>
      <w:r w:rsidRPr="0080784C">
        <w:t>de</w:t>
      </w:r>
      <w:r w:rsidRPr="0080784C">
        <w:rPr>
          <w:spacing w:val="-1"/>
        </w:rPr>
        <w:t xml:space="preserve"> nyeste standarder </w:t>
      </w:r>
      <w:r w:rsidRPr="0080784C">
        <w:rPr>
          <w:spacing w:val="1"/>
        </w:rPr>
        <w:t>på</w:t>
      </w:r>
      <w:r w:rsidRPr="0080784C">
        <w:rPr>
          <w:spacing w:val="-1"/>
        </w:rPr>
        <w:t xml:space="preserve"> området</w:t>
      </w:r>
      <w:r w:rsidRPr="0080784C">
        <w:t xml:space="preserve"> </w:t>
      </w:r>
      <w:r w:rsidRPr="0080784C">
        <w:rPr>
          <w:spacing w:val="-1"/>
        </w:rPr>
        <w:t>som</w:t>
      </w:r>
      <w:r w:rsidRPr="0080784C">
        <w:t xml:space="preserve"> </w:t>
      </w:r>
      <w:r w:rsidRPr="0080784C">
        <w:rPr>
          <w:spacing w:val="-1"/>
        </w:rPr>
        <w:t>f.eks.</w:t>
      </w:r>
      <w:r w:rsidRPr="0080784C">
        <w:t xml:space="preserve"> DS/EN</w:t>
      </w:r>
      <w:r w:rsidRPr="0080784C">
        <w:rPr>
          <w:spacing w:val="-1"/>
        </w:rPr>
        <w:t xml:space="preserve"> </w:t>
      </w:r>
      <w:r w:rsidRPr="0080784C">
        <w:t xml:space="preserve">1176: 2008 </w:t>
      </w:r>
      <w:r w:rsidRPr="0080784C">
        <w:rPr>
          <w:spacing w:val="-1"/>
        </w:rPr>
        <w:t>Del.1-11.</w:t>
      </w:r>
      <w:r w:rsidRPr="0080784C">
        <w:rPr>
          <w:spacing w:val="87"/>
        </w:rPr>
        <w:t xml:space="preserve"> </w:t>
      </w:r>
      <w:r>
        <w:rPr>
          <w:spacing w:val="-2"/>
        </w:rPr>
        <w:t>EU's</w:t>
      </w:r>
      <w:r>
        <w:t xml:space="preserve"> </w:t>
      </w:r>
      <w:r>
        <w:rPr>
          <w:spacing w:val="-1"/>
        </w:rPr>
        <w:t>Generelle Produktsikkerhedsdirektiv,</w:t>
      </w:r>
      <w:r>
        <w:t xml:space="preserve"> </w:t>
      </w:r>
      <w:r>
        <w:rPr>
          <w:spacing w:val="-1"/>
        </w:rPr>
        <w:t>Artikel</w:t>
      </w:r>
      <w:r>
        <w:t xml:space="preserve"> 2, </w:t>
      </w:r>
      <w:r>
        <w:rPr>
          <w:spacing w:val="-1"/>
        </w:rPr>
        <w:t>anfører at</w:t>
      </w:r>
      <w:r>
        <w:rPr>
          <w:spacing w:val="2"/>
        </w:rPr>
        <w:t xml:space="preserve"> </w:t>
      </w:r>
      <w:r>
        <w:rPr>
          <w:spacing w:val="-1"/>
        </w:rPr>
        <w:t>"muligheden</w:t>
      </w:r>
      <w:r>
        <w:t xml:space="preserve"> </w:t>
      </w:r>
      <w:r>
        <w:rPr>
          <w:spacing w:val="-1"/>
        </w:rPr>
        <w:t>for at</w:t>
      </w:r>
      <w:r>
        <w:t xml:space="preserve"> </w:t>
      </w:r>
      <w:r>
        <w:rPr>
          <w:spacing w:val="-1"/>
        </w:rPr>
        <w:t xml:space="preserve">skabe </w:t>
      </w:r>
      <w:r>
        <w:t>større</w:t>
      </w:r>
      <w:r>
        <w:rPr>
          <w:spacing w:val="117"/>
        </w:rPr>
        <w:t xml:space="preserve"> </w:t>
      </w:r>
      <w:r>
        <w:rPr>
          <w:spacing w:val="-1"/>
        </w:rPr>
        <w:t>sikkerhed</w:t>
      </w:r>
      <w:r>
        <w:t xml:space="preserve"> </w:t>
      </w:r>
      <w:r>
        <w:rPr>
          <w:spacing w:val="-1"/>
        </w:rPr>
        <w:t>eller</w:t>
      </w:r>
      <w:r>
        <w:rPr>
          <w:spacing w:val="1"/>
        </w:rPr>
        <w:t xml:space="preserve"> </w:t>
      </w:r>
      <w:r>
        <w:rPr>
          <w:spacing w:val="-1"/>
        </w:rPr>
        <w:t>for at</w:t>
      </w:r>
      <w:r>
        <w:t xml:space="preserve"> skaffe</w:t>
      </w:r>
      <w:r>
        <w:rPr>
          <w:spacing w:val="-1"/>
        </w:rPr>
        <w:t xml:space="preserve"> andre,</w:t>
      </w:r>
      <w:r>
        <w:t xml:space="preserve"> </w:t>
      </w:r>
      <w:r>
        <w:rPr>
          <w:spacing w:val="-1"/>
        </w:rPr>
        <w:t xml:space="preserve">mindre farlige </w:t>
      </w:r>
      <w:r>
        <w:t>produkter</w:t>
      </w:r>
      <w:r>
        <w:rPr>
          <w:spacing w:val="-1"/>
        </w:rPr>
        <w:t xml:space="preserve"> er </w:t>
      </w:r>
      <w:r>
        <w:t>ikke</w:t>
      </w:r>
      <w:r>
        <w:rPr>
          <w:spacing w:val="-1"/>
        </w:rPr>
        <w:t xml:space="preserve"> tilstrækkelig</w:t>
      </w:r>
      <w:r>
        <w:t xml:space="preserve"> </w:t>
      </w:r>
      <w:r>
        <w:rPr>
          <w:spacing w:val="-1"/>
        </w:rPr>
        <w:t>grund</w:t>
      </w:r>
      <w:r>
        <w:t xml:space="preserve"> til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betragte</w:t>
      </w:r>
      <w:r>
        <w:rPr>
          <w:spacing w:val="101"/>
        </w:rP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produkt</w:t>
      </w:r>
      <w:r>
        <w:t xml:space="preserve"> som </w:t>
      </w:r>
      <w:r>
        <w:rPr>
          <w:spacing w:val="-1"/>
        </w:rPr>
        <w:t>værende farligt".</w:t>
      </w:r>
      <w:r>
        <w:rPr>
          <w:spacing w:val="2"/>
        </w:rPr>
        <w:t xml:space="preserve"> </w:t>
      </w:r>
      <w:r w:rsidRPr="0080784C">
        <w:rPr>
          <w:spacing w:val="-1"/>
        </w:rPr>
        <w:t>"En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Lada er </w:t>
      </w:r>
      <w:r w:rsidRPr="0080784C">
        <w:t>ikke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farlig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fordi</w:t>
      </w:r>
      <w:r w:rsidRPr="0080784C">
        <w:t xml:space="preserve"> </w:t>
      </w:r>
      <w:r w:rsidRPr="0080784C">
        <w:rPr>
          <w:spacing w:val="-1"/>
        </w:rPr>
        <w:t>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Volvo</w:t>
      </w:r>
      <w:r w:rsidRPr="0080784C">
        <w:t xml:space="preserve"> </w:t>
      </w:r>
      <w:r w:rsidRPr="0080784C">
        <w:rPr>
          <w:spacing w:val="-1"/>
        </w:rPr>
        <w:t>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mere </w:t>
      </w:r>
      <w:r w:rsidRPr="0080784C">
        <w:t>sikker."</w:t>
      </w:r>
      <w:r w:rsidRPr="0080784C">
        <w:rPr>
          <w:spacing w:val="75"/>
        </w:rPr>
        <w:t xml:space="preserve"> </w:t>
      </w:r>
      <w:r w:rsidRPr="0080784C">
        <w:rPr>
          <w:spacing w:val="-1"/>
        </w:rPr>
        <w:t>Legepladsejeren</w:t>
      </w:r>
      <w:r w:rsidRPr="0080784C">
        <w:t xml:space="preserve"> kan </w:t>
      </w:r>
      <w:r w:rsidRPr="0080784C">
        <w:rPr>
          <w:spacing w:val="-1"/>
        </w:rPr>
        <w:t>således</w:t>
      </w:r>
      <w:r w:rsidRPr="0080784C">
        <w:t xml:space="preserve"> </w:t>
      </w:r>
      <w:r w:rsidRPr="0080784C">
        <w:rPr>
          <w:spacing w:val="-1"/>
        </w:rPr>
        <w:t>have et</w:t>
      </w:r>
      <w:r w:rsidRPr="0080784C">
        <w:t xml:space="preserve"> behov </w:t>
      </w:r>
      <w:r w:rsidRPr="0080784C">
        <w:rPr>
          <w:spacing w:val="-1"/>
        </w:rPr>
        <w:t>for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rådgivning</w:t>
      </w:r>
      <w:r w:rsidRPr="0080784C">
        <w:rPr>
          <w:spacing w:val="-3"/>
        </w:rPr>
        <w:t xml:space="preserve"> </w:t>
      </w:r>
      <w:r w:rsidRPr="0080784C">
        <w:t xml:space="preserve">m.h.t. </w:t>
      </w:r>
      <w:r w:rsidRPr="0080784C">
        <w:rPr>
          <w:spacing w:val="-1"/>
        </w:rPr>
        <w:t>den</w:t>
      </w:r>
      <w:r w:rsidRPr="0080784C">
        <w:t xml:space="preserve"> </w:t>
      </w:r>
      <w:r w:rsidRPr="0080784C">
        <w:rPr>
          <w:spacing w:val="-1"/>
        </w:rPr>
        <w:t>risikovurdering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registrerede</w:t>
      </w:r>
      <w:r w:rsidRPr="0080784C">
        <w:rPr>
          <w:spacing w:val="111"/>
        </w:rPr>
        <w:t xml:space="preserve"> </w:t>
      </w:r>
      <w:r w:rsidRPr="0080784C">
        <w:rPr>
          <w:spacing w:val="-1"/>
        </w:rPr>
        <w:t>afvigelserne,</w:t>
      </w:r>
      <w:r w:rsidRPr="0080784C">
        <w:t xml:space="preserve"> som </w:t>
      </w:r>
      <w:r w:rsidRPr="0080784C">
        <w:rPr>
          <w:spacing w:val="-1"/>
        </w:rPr>
        <w:t>kommunerne blev</w:t>
      </w:r>
      <w:r w:rsidRPr="0080784C">
        <w:t xml:space="preserve"> opfordres til </w:t>
      </w:r>
      <w:r w:rsidRPr="0080784C">
        <w:rPr>
          <w:spacing w:val="-1"/>
        </w:rPr>
        <w:t>af ministeren</w:t>
      </w:r>
      <w:r w:rsidRPr="0080784C">
        <w:t xml:space="preserve"> </w:t>
      </w:r>
      <w:r w:rsidRPr="0080784C">
        <w:rPr>
          <w:spacing w:val="-1"/>
        </w:rPr>
        <w:t>for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Familie-og</w:t>
      </w:r>
      <w:r w:rsidRPr="0080784C">
        <w:t xml:space="preserve"> </w:t>
      </w:r>
      <w:r w:rsidRPr="0080784C">
        <w:rPr>
          <w:spacing w:val="-1"/>
        </w:rPr>
        <w:t>Forbruger-</w:t>
      </w:r>
      <w:r w:rsidRPr="0080784C">
        <w:rPr>
          <w:spacing w:val="89"/>
        </w:rPr>
        <w:t xml:space="preserve"> </w:t>
      </w:r>
      <w:r w:rsidRPr="0080784C">
        <w:rPr>
          <w:spacing w:val="-1"/>
        </w:rPr>
        <w:t xml:space="preserve">anliggender </w:t>
      </w:r>
      <w:r w:rsidRPr="0080784C">
        <w:t xml:space="preserve">i </w:t>
      </w:r>
      <w:r w:rsidRPr="0080784C">
        <w:rPr>
          <w:spacing w:val="-1"/>
        </w:rPr>
        <w:t>November</w:t>
      </w:r>
      <w:r w:rsidRPr="0080784C">
        <w:rPr>
          <w:spacing w:val="1"/>
        </w:rPr>
        <w:t xml:space="preserve"> </w:t>
      </w:r>
      <w:r w:rsidRPr="0080784C">
        <w:t xml:space="preserve">2006, </w:t>
      </w:r>
      <w:r w:rsidRPr="0080784C">
        <w:rPr>
          <w:spacing w:val="-1"/>
        </w:rPr>
        <w:t>for at</w:t>
      </w:r>
      <w:r w:rsidRPr="0080784C">
        <w:t xml:space="preserve"> kunne</w:t>
      </w:r>
      <w:r w:rsidRPr="0080784C">
        <w:rPr>
          <w:spacing w:val="-1"/>
        </w:rPr>
        <w:t xml:space="preserve"> træffe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rimelige beslutninger </w:t>
      </w:r>
      <w:r w:rsidRPr="0080784C">
        <w:t xml:space="preserve">om </w:t>
      </w:r>
      <w:r w:rsidRPr="0080784C">
        <w:rPr>
          <w:spacing w:val="-1"/>
        </w:rPr>
        <w:t>nødvendige tiltag.</w:t>
      </w:r>
    </w:p>
    <w:p w14:paraId="3C8EC45C" w14:textId="77777777" w:rsidR="004F5A5A" w:rsidRPr="0080784C" w:rsidRDefault="004F5A5A" w:rsidP="004F5A5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EEE0BF" w14:textId="77777777" w:rsidR="004F5A5A" w:rsidRPr="0080784C" w:rsidRDefault="004F5A5A" w:rsidP="004F5A5A">
      <w:pPr>
        <w:pStyle w:val="Brdtekst"/>
        <w:ind w:right="269"/>
      </w:pPr>
      <w:r w:rsidRPr="0080784C">
        <w:rPr>
          <w:spacing w:val="-1"/>
        </w:rPr>
        <w:t xml:space="preserve">Af juridiske </w:t>
      </w:r>
      <w:r w:rsidRPr="0080784C">
        <w:rPr>
          <w:spacing w:val="1"/>
        </w:rPr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forsikringsmæssige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årsager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er det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vigtigt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 xml:space="preserve">der </w:t>
      </w:r>
      <w:r w:rsidRPr="0080784C">
        <w:t xml:space="preserve">skelnes </w:t>
      </w:r>
      <w:r w:rsidRPr="0080784C">
        <w:rPr>
          <w:spacing w:val="-1"/>
        </w:rPr>
        <w:t>mellem</w:t>
      </w:r>
      <w:r w:rsidRPr="0080784C">
        <w:t xml:space="preserve"> </w:t>
      </w:r>
      <w:r w:rsidRPr="0080784C">
        <w:rPr>
          <w:spacing w:val="-1"/>
        </w:rPr>
        <w:t>inspektion</w:t>
      </w:r>
      <w:r w:rsidRPr="0080784C">
        <w:t xml:space="preserve"> og</w:t>
      </w:r>
      <w:r w:rsidRPr="0080784C">
        <w:rPr>
          <w:spacing w:val="91"/>
        </w:rPr>
        <w:t xml:space="preserve"> </w:t>
      </w:r>
      <w:r w:rsidRPr="0080784C">
        <w:rPr>
          <w:spacing w:val="-1"/>
        </w:rPr>
        <w:t>rapportering,</w:t>
      </w:r>
      <w:r w:rsidRPr="0080784C">
        <w:t xml:space="preserve"> som jo udgør</w:t>
      </w:r>
      <w:r w:rsidRPr="0080784C">
        <w:rPr>
          <w:spacing w:val="-1"/>
        </w:rPr>
        <w:t xml:space="preserve"> en</w:t>
      </w:r>
      <w:r w:rsidRPr="0080784C">
        <w:t xml:space="preserve"> </w:t>
      </w:r>
      <w:r w:rsidRPr="0080784C">
        <w:rPr>
          <w:spacing w:val="-1"/>
        </w:rPr>
        <w:t>del</w:t>
      </w:r>
      <w:r w:rsidRPr="0080784C">
        <w:t xml:space="preserve"> af</w:t>
      </w:r>
      <w:r w:rsidRPr="0080784C">
        <w:rPr>
          <w:spacing w:val="-1"/>
        </w:rPr>
        <w:t xml:space="preserve"> personcertificeringen,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t xml:space="preserve"> </w:t>
      </w:r>
      <w:r w:rsidRPr="0080784C">
        <w:rPr>
          <w:spacing w:val="-1"/>
        </w:rPr>
        <w:t>evt.</w:t>
      </w:r>
      <w:r w:rsidRPr="0080784C">
        <w:t xml:space="preserve"> </w:t>
      </w:r>
      <w:r w:rsidRPr="0080784C">
        <w:rPr>
          <w:spacing w:val="-1"/>
        </w:rPr>
        <w:t>efterfølgende rådgivning</w:t>
      </w:r>
      <w:r w:rsidRPr="0080784C">
        <w:rPr>
          <w:spacing w:val="-3"/>
        </w:rPr>
        <w:t xml:space="preserve"> </w:t>
      </w:r>
      <w:r w:rsidRPr="0080784C">
        <w:t>om</w:t>
      </w:r>
      <w:r w:rsidRPr="0080784C">
        <w:rPr>
          <w:spacing w:val="101"/>
        </w:rPr>
        <w:t xml:space="preserve"> </w:t>
      </w:r>
      <w:r w:rsidRPr="0080784C">
        <w:rPr>
          <w:spacing w:val="-1"/>
        </w:rPr>
        <w:t>prioritering</w:t>
      </w:r>
      <w:r w:rsidRPr="0080784C">
        <w:t xml:space="preserve"> </w:t>
      </w:r>
      <w:r w:rsidRPr="0080784C">
        <w:rPr>
          <w:spacing w:val="-1"/>
        </w:rPr>
        <w:t xml:space="preserve">af </w:t>
      </w:r>
      <w:r w:rsidRPr="0080784C">
        <w:rPr>
          <w:spacing w:val="1"/>
        </w:rPr>
        <w:t>de</w:t>
      </w:r>
      <w:r w:rsidRPr="0080784C">
        <w:rPr>
          <w:spacing w:val="-1"/>
        </w:rPr>
        <w:t xml:space="preserve"> opgaver,</w:t>
      </w:r>
      <w:r w:rsidRPr="0080784C">
        <w:t xml:space="preserve"> som </w:t>
      </w:r>
      <w:r w:rsidRPr="0080784C">
        <w:rPr>
          <w:spacing w:val="-1"/>
        </w:rPr>
        <w:t>skønnes</w:t>
      </w:r>
      <w:r w:rsidRPr="0080784C">
        <w:t xml:space="preserve"> </w:t>
      </w:r>
      <w:r w:rsidRPr="0080784C">
        <w:rPr>
          <w:spacing w:val="-1"/>
        </w:rPr>
        <w:t>nødvendige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for at</w:t>
      </w:r>
      <w:r w:rsidRPr="0080784C">
        <w:t xml:space="preserve"> opnå</w:t>
      </w:r>
      <w:r w:rsidRPr="0080784C">
        <w:rPr>
          <w:spacing w:val="-1"/>
        </w:rPr>
        <w:t xml:space="preserve"> den</w:t>
      </w:r>
      <w:r w:rsidRPr="0080784C">
        <w:t xml:space="preserve"> ønskede</w:t>
      </w:r>
      <w:r w:rsidRPr="0080784C">
        <w:rPr>
          <w:spacing w:val="-1"/>
        </w:rPr>
        <w:t xml:space="preserve"> sikkerhed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efter </w:t>
      </w:r>
      <w:r w:rsidRPr="0080784C">
        <w:t>devisen</w:t>
      </w:r>
      <w:r w:rsidRPr="0080784C">
        <w:rPr>
          <w:spacing w:val="91"/>
        </w:rPr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 xml:space="preserve">resurserne </w:t>
      </w:r>
      <w:r w:rsidRPr="0080784C">
        <w:t>der</w:t>
      </w:r>
      <w:r w:rsidRPr="0080784C">
        <w:rPr>
          <w:spacing w:val="-1"/>
        </w:rPr>
        <w:t xml:space="preserve"> </w:t>
      </w:r>
      <w:r w:rsidRPr="0080784C">
        <w:t xml:space="preserve">anvendes </w:t>
      </w:r>
      <w:r w:rsidRPr="0080784C">
        <w:rPr>
          <w:spacing w:val="-1"/>
        </w:rPr>
        <w:t>for at</w:t>
      </w:r>
      <w:r w:rsidRPr="0080784C">
        <w:t xml:space="preserve"> </w:t>
      </w:r>
      <w:r w:rsidRPr="0080784C">
        <w:rPr>
          <w:spacing w:val="-1"/>
        </w:rPr>
        <w:t>fjerne 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given</w:t>
      </w:r>
      <w:r w:rsidRPr="0080784C">
        <w:rPr>
          <w:spacing w:val="2"/>
        </w:rPr>
        <w:t xml:space="preserve"> </w:t>
      </w:r>
      <w:r w:rsidRPr="0080784C">
        <w:t xml:space="preserve">risici </w:t>
      </w:r>
      <w:r w:rsidRPr="0080784C">
        <w:rPr>
          <w:spacing w:val="-1"/>
        </w:rPr>
        <w:t>skal</w:t>
      </w:r>
      <w:r w:rsidRPr="0080784C">
        <w:t xml:space="preserve"> </w:t>
      </w:r>
      <w:r w:rsidRPr="0080784C">
        <w:rPr>
          <w:spacing w:val="-1"/>
        </w:rPr>
        <w:t>afbalanceres</w:t>
      </w:r>
      <w:r w:rsidRPr="0080784C">
        <w:t xml:space="preserve"> i.f.t. </w:t>
      </w:r>
      <w:r w:rsidRPr="0080784C">
        <w:rPr>
          <w:spacing w:val="-1"/>
        </w:rPr>
        <w:t>den</w:t>
      </w:r>
      <w:r w:rsidRPr="0080784C">
        <w:t xml:space="preserve"> </w:t>
      </w:r>
      <w:r w:rsidRPr="0080784C">
        <w:rPr>
          <w:spacing w:val="-1"/>
        </w:rPr>
        <w:t>fundne risiko.</w:t>
      </w:r>
    </w:p>
    <w:p w14:paraId="6F79BA65" w14:textId="77777777" w:rsidR="004F5A5A" w:rsidRPr="0080784C" w:rsidRDefault="004F5A5A" w:rsidP="004F5A5A">
      <w:pPr>
        <w:pStyle w:val="Brdtekst"/>
      </w:pPr>
      <w:r w:rsidRPr="0080784C">
        <w:rPr>
          <w:spacing w:val="-1"/>
        </w:rPr>
        <w:t>Dette sikres</w:t>
      </w:r>
      <w:r w:rsidRPr="0080784C">
        <w:t xml:space="preserve"> </w:t>
      </w:r>
      <w:r w:rsidRPr="0080784C">
        <w:rPr>
          <w:spacing w:val="-1"/>
        </w:rPr>
        <w:t>bedst</w:t>
      </w:r>
      <w:r w:rsidRPr="0080784C">
        <w:t xml:space="preserve"> </w:t>
      </w:r>
      <w:r w:rsidRPr="0080784C">
        <w:rPr>
          <w:spacing w:val="-1"/>
        </w:rPr>
        <w:t>med</w:t>
      </w:r>
      <w:r w:rsidRPr="0080784C">
        <w:rPr>
          <w:spacing w:val="2"/>
        </w:rPr>
        <w:t xml:space="preserve"> </w:t>
      </w:r>
      <w:r w:rsidRPr="0080784C">
        <w:t>en</w:t>
      </w:r>
      <w:r w:rsidRPr="0080784C">
        <w:rPr>
          <w:spacing w:val="-1"/>
        </w:rPr>
        <w:t xml:space="preserve"> risikovurdering.</w:t>
      </w:r>
    </w:p>
    <w:p w14:paraId="326DC100" w14:textId="77777777" w:rsidR="004F5A5A" w:rsidRPr="0080784C" w:rsidRDefault="004F5A5A" w:rsidP="004F5A5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DF0228" w14:textId="77777777" w:rsidR="004F5A5A" w:rsidRPr="0080784C" w:rsidRDefault="004F5A5A" w:rsidP="004F5A5A">
      <w:pPr>
        <w:pStyle w:val="Brdtekst"/>
        <w:ind w:right="269"/>
      </w:pPr>
      <w:r w:rsidRPr="0080784C">
        <w:rPr>
          <w:spacing w:val="-1"/>
        </w:rPr>
        <w:t>Såfremt</w:t>
      </w:r>
      <w:r w:rsidRPr="0080784C">
        <w:t xml:space="preserve"> </w:t>
      </w:r>
      <w:r w:rsidRPr="0080784C">
        <w:rPr>
          <w:spacing w:val="-1"/>
        </w:rPr>
        <w:t xml:space="preserve">TüV certificerede inspektører </w:t>
      </w:r>
      <w:r w:rsidRPr="0080784C">
        <w:t>påtager</w:t>
      </w:r>
      <w:r w:rsidRPr="0080784C">
        <w:rPr>
          <w:spacing w:val="-1"/>
        </w:rPr>
        <w:t xml:space="preserve"> </w:t>
      </w:r>
      <w:r w:rsidRPr="0080784C">
        <w:t xml:space="preserve">sig </w:t>
      </w:r>
      <w:r w:rsidRPr="0080784C">
        <w:rPr>
          <w:spacing w:val="-1"/>
        </w:rPr>
        <w:t xml:space="preserve">sådanne opgaver </w:t>
      </w:r>
      <w:r w:rsidRPr="0080784C">
        <w:t xml:space="preserve">skal </w:t>
      </w: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understreges,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>evt.</w:t>
      </w:r>
      <w:r w:rsidRPr="0080784C">
        <w:rPr>
          <w:spacing w:val="95"/>
        </w:rPr>
        <w:t xml:space="preserve"> </w:t>
      </w:r>
      <w:r w:rsidRPr="0080784C">
        <w:rPr>
          <w:spacing w:val="-1"/>
        </w:rPr>
        <w:t>udfærdigelse 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rådgivningsrapport</w:t>
      </w:r>
      <w:r w:rsidRPr="0080784C">
        <w:t xml:space="preserve"> </w:t>
      </w:r>
      <w:r w:rsidRPr="0080784C">
        <w:rPr>
          <w:spacing w:val="-1"/>
        </w:rPr>
        <w:t>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certificeringsmyndigheden</w:t>
      </w:r>
      <w:r w:rsidRPr="0080784C">
        <w:t xml:space="preserve"> uvedkommende</w:t>
      </w:r>
      <w:r w:rsidRPr="0080784C">
        <w:rPr>
          <w:spacing w:val="-1"/>
        </w:rPr>
        <w:t xml:space="preserve"> </w:t>
      </w:r>
      <w:r w:rsidRPr="0080784C">
        <w:t xml:space="preserve">og </w:t>
      </w:r>
      <w:r w:rsidRPr="0080784C">
        <w:rPr>
          <w:spacing w:val="-1"/>
        </w:rPr>
        <w:t>finder sted</w:t>
      </w:r>
      <w:r w:rsidRPr="0080784C">
        <w:rPr>
          <w:spacing w:val="101"/>
        </w:rPr>
        <w:t xml:space="preserve"> </w:t>
      </w:r>
      <w:r w:rsidRPr="0080784C">
        <w:rPr>
          <w:spacing w:val="-1"/>
        </w:rPr>
        <w:t>under den</w:t>
      </w:r>
      <w:r w:rsidRPr="0080784C">
        <w:t xml:space="preserve"> </w:t>
      </w:r>
      <w:r w:rsidRPr="0080784C">
        <w:rPr>
          <w:spacing w:val="-1"/>
        </w:rPr>
        <w:t>certificerede inspektørs</w:t>
      </w:r>
      <w:r w:rsidRPr="0080784C">
        <w:t xml:space="preserve"> </w:t>
      </w:r>
      <w:r w:rsidRPr="0080784C">
        <w:rPr>
          <w:spacing w:val="-1"/>
        </w:rPr>
        <w:t>eget</w:t>
      </w:r>
      <w:r w:rsidRPr="0080784C">
        <w:t xml:space="preserve"> </w:t>
      </w:r>
      <w:r w:rsidRPr="0080784C">
        <w:rPr>
          <w:spacing w:val="-1"/>
        </w:rPr>
        <w:t>rådgiveransvar.</w:t>
      </w:r>
    </w:p>
    <w:p w14:paraId="0A821549" w14:textId="77777777" w:rsidR="003D4A40" w:rsidRDefault="003D4A40" w:rsidP="004F5A5A">
      <w:pPr>
        <w:pStyle w:val="Brdtekst"/>
        <w:rPr>
          <w:rFonts w:ascii="Times New Roman" w:hAnsi="Times New Roman"/>
          <w:sz w:val="24"/>
          <w:szCs w:val="24"/>
          <w:lang w:eastAsia="en-US"/>
        </w:rPr>
      </w:pPr>
    </w:p>
    <w:p w14:paraId="605D3FBF" w14:textId="77777777" w:rsidR="004F5A5A" w:rsidRDefault="004E4D31" w:rsidP="004F5A5A">
      <w:pPr>
        <w:pStyle w:val="Brdtekst"/>
      </w:pPr>
      <w:r>
        <w:rPr>
          <w:spacing w:val="-1"/>
        </w:rPr>
        <w:t>24/5-2020</w:t>
      </w:r>
      <w:r w:rsidR="004F5A5A">
        <w:t xml:space="preserve"> </w:t>
      </w:r>
    </w:p>
    <w:p w14:paraId="469DBAE9" w14:textId="77777777" w:rsidR="004F5A5A" w:rsidRDefault="004F5A5A" w:rsidP="004F5A5A">
      <w:pPr>
        <w:pStyle w:val="Brdtekst"/>
        <w:rPr>
          <w:spacing w:val="2"/>
        </w:rPr>
      </w:pPr>
      <w:r>
        <w:rPr>
          <w:spacing w:val="-1"/>
        </w:rPr>
        <w:t>Soc.</w:t>
      </w:r>
      <w:r>
        <w:t xml:space="preserve"> Pæd. </w:t>
      </w:r>
      <w:r>
        <w:rPr>
          <w:spacing w:val="-2"/>
        </w:rPr>
        <w:t>Mogens</w:t>
      </w:r>
      <w:r>
        <w:t xml:space="preserve"> </w:t>
      </w:r>
      <w:r>
        <w:rPr>
          <w:spacing w:val="-1"/>
        </w:rPr>
        <w:t>T.</w:t>
      </w:r>
      <w:r>
        <w:t xml:space="preserve"> Jensen,</w:t>
      </w:r>
      <w:r>
        <w:rPr>
          <w:spacing w:val="2"/>
        </w:rPr>
        <w:t xml:space="preserve"> </w:t>
      </w:r>
    </w:p>
    <w:p w14:paraId="11BCF57D" w14:textId="77777777" w:rsidR="004F5A5A" w:rsidRDefault="004F5A5A" w:rsidP="004F5A5A">
      <w:pPr>
        <w:pStyle w:val="Brdtekst"/>
      </w:pPr>
      <w:r>
        <w:rPr>
          <w:spacing w:val="-1"/>
        </w:rPr>
        <w:t>Legestafetten</w:t>
      </w:r>
    </w:p>
    <w:p w14:paraId="66FDCF4E" w14:textId="77777777" w:rsidR="004F5A5A" w:rsidRDefault="004F5A5A" w:rsidP="004F5A5A">
      <w:pPr>
        <w:rPr>
          <w:rFonts w:ascii="Times New Roman" w:eastAsia="Times New Roman" w:hAnsi="Times New Roman" w:cs="Times New Roman"/>
          <w:szCs w:val="20"/>
        </w:rPr>
      </w:pPr>
    </w:p>
    <w:p w14:paraId="3BEE236D" w14:textId="77777777" w:rsidR="00365137" w:rsidRPr="007D6EB6" w:rsidRDefault="00D97FFE" w:rsidP="00F41D7C">
      <w:pPr>
        <w:pStyle w:val="Overskrift4"/>
      </w:pPr>
      <w:r>
        <w:br w:type="page"/>
      </w:r>
    </w:p>
    <w:p w14:paraId="0C89BC6C" w14:textId="77777777" w:rsidR="004F5A5A" w:rsidRPr="004F5A5A" w:rsidRDefault="004F5A5A" w:rsidP="004F5A5A">
      <w:pPr>
        <w:widowControl w:val="0"/>
        <w:spacing w:before="97" w:after="0" w:line="240" w:lineRule="auto"/>
        <w:ind w:left="11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Calibri" w:hAnsi="Calibri" w:cs="Times New Roman"/>
          <w:color w:val="120000"/>
          <w:spacing w:val="-1"/>
          <w:sz w:val="23"/>
        </w:rPr>
        <w:lastRenderedPageBreak/>
        <w:t>Inspektionsrapporten:</w:t>
      </w:r>
      <w:r w:rsidRPr="004F5A5A">
        <w:rPr>
          <w:rFonts w:ascii="Times New Roman" w:eastAsia="Calibri" w:hAnsi="Calibri" w:cs="Times New Roman"/>
          <w:color w:val="120000"/>
          <w:spacing w:val="-2"/>
          <w:sz w:val="23"/>
        </w:rPr>
        <w:t xml:space="preserve"> Bilag</w:t>
      </w:r>
      <w:r w:rsidRPr="004F5A5A">
        <w:rPr>
          <w:rFonts w:ascii="Times New Roman" w:eastAsia="Calibri" w:hAnsi="Calibri" w:cs="Times New Roman"/>
          <w:color w:val="120000"/>
          <w:spacing w:val="-5"/>
          <w:sz w:val="23"/>
        </w:rPr>
        <w:t xml:space="preserve"> </w:t>
      </w:r>
      <w:r w:rsidRPr="004F5A5A">
        <w:rPr>
          <w:rFonts w:ascii="Times New Roman" w:eastAsia="Calibri" w:hAnsi="Calibri" w:cs="Times New Roman"/>
          <w:color w:val="120000"/>
          <w:sz w:val="23"/>
        </w:rPr>
        <w:t>2:</w:t>
      </w:r>
      <w:r w:rsidRPr="004F5A5A">
        <w:rPr>
          <w:rFonts w:ascii="Times New Roman" w:eastAsia="Calibri" w:hAnsi="Calibri" w:cs="Times New Roman"/>
          <w:color w:val="120000"/>
          <w:spacing w:val="-2"/>
          <w:sz w:val="23"/>
        </w:rPr>
        <w:t xml:space="preserve"> </w:t>
      </w:r>
      <w:r w:rsidRPr="004F5A5A">
        <w:rPr>
          <w:rFonts w:ascii="Times New Roman" w:eastAsia="Calibri" w:hAnsi="Calibri" w:cs="Times New Roman"/>
          <w:color w:val="120000"/>
          <w:spacing w:val="-3"/>
          <w:sz w:val="23"/>
        </w:rPr>
        <w:t>(</w:t>
      </w:r>
      <w:r w:rsidRPr="004F5A5A">
        <w:rPr>
          <w:rFonts w:ascii="Times New Roman" w:eastAsia="Calibri" w:hAnsi="Calibri" w:cs="Times New Roman"/>
          <w:spacing w:val="-3"/>
        </w:rPr>
        <w:t>Rev.</w:t>
      </w:r>
      <w:r w:rsidR="00450E98">
        <w:rPr>
          <w:rFonts w:ascii="Times New Roman" w:eastAsia="Calibri" w:hAnsi="Calibri" w:cs="Times New Roman"/>
        </w:rPr>
        <w:t xml:space="preserve"> 3.1</w:t>
      </w:r>
      <w:r w:rsidRPr="004F5A5A">
        <w:rPr>
          <w:rFonts w:ascii="Times New Roman" w:eastAsia="Calibri" w:hAnsi="Calibri" w:cs="Times New Roman"/>
        </w:rPr>
        <w:t>)</w:t>
      </w:r>
    </w:p>
    <w:p w14:paraId="364408F9" w14:textId="77777777" w:rsidR="004F5A5A" w:rsidRPr="004F5A5A" w:rsidRDefault="004F5A5A" w:rsidP="004F5A5A">
      <w:pPr>
        <w:widowControl w:val="0"/>
        <w:spacing w:before="3"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>Information</w:t>
      </w:r>
      <w:r w:rsidRPr="004F5A5A">
        <w:rPr>
          <w:rFonts w:ascii="Times New Roman" w:eastAsia="Calibri" w:hAnsi="Calibri" w:cs="Times New Roman"/>
          <w:b/>
          <w:color w:val="120000"/>
          <w:spacing w:val="-2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>til</w:t>
      </w:r>
      <w:r w:rsidRPr="004F5A5A">
        <w:rPr>
          <w:rFonts w:ascii="Times New Roman" w:eastAsia="Calibri" w:hAnsi="Calibri" w:cs="Times New Roman"/>
          <w:b/>
          <w:color w:val="120000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-2"/>
          <w:sz w:val="28"/>
          <w:u w:val="thick" w:color="120000"/>
        </w:rPr>
        <w:t>rekvirenten</w:t>
      </w: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1"/>
          <w:sz w:val="28"/>
          <w:u w:val="thick" w:color="120000"/>
        </w:rPr>
        <w:t>af</w:t>
      </w:r>
      <w:r w:rsidRPr="004F5A5A">
        <w:rPr>
          <w:rFonts w:ascii="Times New Roman" w:eastAsia="Calibri" w:hAnsi="Calibri" w:cs="Times New Roman"/>
          <w:b/>
          <w:color w:val="120000"/>
          <w:spacing w:val="-4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>Inspektionsrapporten:</w:t>
      </w:r>
    </w:p>
    <w:p w14:paraId="0CCC0888" w14:textId="77777777" w:rsidR="004F5A5A" w:rsidRPr="004F5A5A" w:rsidRDefault="004F5A5A" w:rsidP="004F5A5A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36A38AA" w14:textId="77777777" w:rsidR="004F5A5A" w:rsidRPr="004F5A5A" w:rsidRDefault="004F5A5A" w:rsidP="004F5A5A">
      <w:pPr>
        <w:widowControl w:val="0"/>
        <w:spacing w:before="73"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modtagelsen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inspektionsrapport,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første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skridt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taget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bestræbelserne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gøre</w:t>
      </w:r>
      <w:r w:rsidRPr="004F5A5A">
        <w:rPr>
          <w:rFonts w:ascii="Times New Roman" w:eastAsia="Times New Roman" w:hAnsi="Times New Roman" w:cs="Times New Roman"/>
          <w:color w:val="00000A"/>
          <w:spacing w:val="7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legepladsen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til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rimeligt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sikkert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sted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hvor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børnene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søge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få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udfordringer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hjælper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dem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til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erhverve</w:t>
      </w:r>
      <w:r w:rsidRPr="004F5A5A">
        <w:rPr>
          <w:rFonts w:ascii="Times New Roman" w:eastAsia="Times New Roman" w:hAnsi="Times New Roman" w:cs="Times New Roman"/>
          <w:color w:val="00000A"/>
          <w:spacing w:val="95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vigtige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kompetencer,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blot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fysisk,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også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socialt,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intellektuelt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emotionelt.</w:t>
      </w:r>
    </w:p>
    <w:p w14:paraId="2789C83A" w14:textId="77777777" w:rsidR="004F5A5A" w:rsidRPr="004F5A5A" w:rsidRDefault="00450E98" w:rsidP="004F5A5A">
      <w:pPr>
        <w:widowControl w:val="0"/>
        <w:spacing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color w:val="00000A"/>
          <w:spacing w:val="-1"/>
          <w:szCs w:val="20"/>
        </w:rPr>
        <w:t>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eviderede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udgave</w:t>
      </w:r>
      <w:r>
        <w:rPr>
          <w:rFonts w:ascii="Times New Roman" w:eastAsia="Times New Roman" w:hAnsi="Times New Roman" w:cs="Times New Roman"/>
          <w:color w:val="00000A"/>
          <w:spacing w:val="-1"/>
          <w:szCs w:val="20"/>
        </w:rPr>
        <w:t>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="004F5A5A"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standarden</w:t>
      </w:r>
      <w:r w:rsidR="004F5A5A"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indeholder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nu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vigtige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argumenter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="004F5A5A"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bedre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forståelse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="004F5A5A" w:rsidRPr="004F5A5A">
        <w:rPr>
          <w:rFonts w:ascii="Times New Roman" w:eastAsia="Times New Roman" w:hAnsi="Times New Roman" w:cs="Times New Roman"/>
          <w:color w:val="00000A"/>
          <w:spacing w:val="93"/>
          <w:w w:val="99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balancen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mellem</w:t>
      </w:r>
      <w:r w:rsidR="004F5A5A"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legeværdi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sikkerhed.</w:t>
      </w:r>
      <w:r w:rsidR="004F5A5A"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(se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DS/EN1776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Indledning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Cs w:val="20"/>
        </w:rPr>
        <w:t>samt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pkt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1: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Emne)</w:t>
      </w:r>
    </w:p>
    <w:p w14:paraId="4A990D24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57514EDF" w14:textId="77777777" w:rsidR="004F5A5A" w:rsidRPr="004F5A5A" w:rsidRDefault="004F5A5A" w:rsidP="004F5A5A">
      <w:pPr>
        <w:widowControl w:val="0"/>
        <w:spacing w:after="0" w:line="240" w:lineRule="auto"/>
        <w:ind w:left="112" w:right="219" w:hanging="1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inspektionen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medføre,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flere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inspicerede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redskaber,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anskaffet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installeret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før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ultimo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Maj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2009,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vil</w:t>
      </w:r>
      <w:r w:rsidRPr="004F5A5A">
        <w:rPr>
          <w:rFonts w:ascii="Times New Roman" w:eastAsia="Times New Roman" w:hAnsi="Times New Roman" w:cs="Times New Roman"/>
          <w:color w:val="00000A"/>
          <w:spacing w:val="9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blive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registreret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afvigelser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i.f.t.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reviderede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1176: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="00450E98">
        <w:rPr>
          <w:rFonts w:ascii="Times New Roman" w:eastAsia="Times New Roman" w:hAnsi="Times New Roman" w:cs="Times New Roman"/>
          <w:color w:val="00000A"/>
          <w:szCs w:val="20"/>
        </w:rPr>
        <w:t>2017 m.v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.</w:t>
      </w:r>
    </w:p>
    <w:p w14:paraId="3FCE9060" w14:textId="77777777" w:rsidR="004F5A5A" w:rsidRPr="004F5A5A" w:rsidRDefault="004F5A5A" w:rsidP="004F5A5A">
      <w:pPr>
        <w:widowControl w:val="0"/>
        <w:spacing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Disse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afvigelser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betyder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redskaber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udført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installeret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i.h.t.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tidligere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udgave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(1998</w:t>
      </w:r>
      <w:r w:rsidR="00450E98">
        <w:rPr>
          <w:rFonts w:ascii="Times New Roman" w:eastAsia="Times New Roman" w:hAnsi="Times New Roman" w:cs="Times New Roman"/>
          <w:color w:val="00000A"/>
          <w:spacing w:val="-1"/>
          <w:szCs w:val="20"/>
        </w:rPr>
        <w:t>/2008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)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pludselig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11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blevet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farlige.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Vurderingen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heraf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bør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finde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konkret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risikovurdering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i.h.t.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evt.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konkrete/lokale</w:t>
      </w:r>
      <w:r w:rsidRPr="004F5A5A">
        <w:rPr>
          <w:rFonts w:ascii="Times New Roman" w:eastAsia="Times New Roman" w:hAnsi="Times New Roman" w:cs="Times New Roman"/>
          <w:color w:val="00000A"/>
          <w:spacing w:val="11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aftaler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>vedr.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grundlaget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inspektionen.</w:t>
      </w:r>
    </w:p>
    <w:p w14:paraId="603CC4DB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558B8CAD" w14:textId="77777777" w:rsidR="004F5A5A" w:rsidRPr="004F5A5A" w:rsidRDefault="004F5A5A" w:rsidP="004F5A5A">
      <w:pPr>
        <w:widowControl w:val="0"/>
        <w:spacing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Inspektionsrapporten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vil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derfor,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mærkning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andre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synlige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forhold,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registrere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tilfælde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hvor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redskaber</w:t>
      </w:r>
      <w:r w:rsidRPr="004F5A5A">
        <w:rPr>
          <w:rFonts w:ascii="Times New Roman" w:eastAsia="Times New Roman" w:hAnsi="Times New Roman" w:cs="Times New Roman"/>
          <w:color w:val="00000A"/>
          <w:spacing w:val="101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overensstemmelse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seneste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revision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klart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fremstår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som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værende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7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overensstemmelse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gældende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standard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installationstidspunktet.</w:t>
      </w:r>
    </w:p>
    <w:p w14:paraId="1A0EE641" w14:textId="77777777" w:rsidR="004F5A5A" w:rsidRPr="004F5A5A" w:rsidRDefault="004F5A5A" w:rsidP="004F5A5A">
      <w:pPr>
        <w:widowControl w:val="0"/>
        <w:spacing w:after="0" w:line="240" w:lineRule="auto"/>
        <w:ind w:left="112" w:right="18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Bem: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ikke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foretaget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tekniske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test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i.h.t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ligesom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foretaget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tekniske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afprøvninger</w:t>
      </w:r>
      <w:r w:rsidRPr="004F5A5A">
        <w:rPr>
          <w:rFonts w:ascii="Times New Roman" w:eastAsia="Times New Roman" w:hAnsi="Times New Roman" w:cs="Times New Roman"/>
          <w:color w:val="00000A"/>
          <w:spacing w:val="105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fordrer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specielt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udstyr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procedurer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(ex.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kalibrerede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vægte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o.lign.)</w:t>
      </w:r>
    </w:p>
    <w:p w14:paraId="5BAD3425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7F7EE102" w14:textId="77777777" w:rsidR="004F5A5A" w:rsidRPr="004F5A5A" w:rsidRDefault="004F5A5A" w:rsidP="004F5A5A">
      <w:pPr>
        <w:widowControl w:val="0"/>
        <w:spacing w:after="0" w:line="240" w:lineRule="auto"/>
        <w:ind w:left="112" w:right="18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Risikovurdering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prioritering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nødvendige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udbedringer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bør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således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vurderes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særskilt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fra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inspektionsrapporten.</w:t>
      </w:r>
      <w:r w:rsidRPr="004F5A5A">
        <w:rPr>
          <w:rFonts w:ascii="Times New Roman" w:eastAsia="Times New Roman" w:hAnsi="Times New Roman" w:cs="Times New Roman"/>
          <w:color w:val="00000A"/>
          <w:spacing w:val="159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Selvom</w:t>
      </w:r>
      <w:r w:rsidRPr="004F5A5A">
        <w:rPr>
          <w:rFonts w:ascii="Times New Roman" w:eastAsia="Times New Roman" w:hAnsi="Times New Roman" w:cs="Times New Roman"/>
          <w:color w:val="00000A"/>
          <w:spacing w:val="-10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1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TüV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certificerede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inspektør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besidder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dokumenterede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opdaterede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kompetencer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anvendes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denne</w:t>
      </w:r>
      <w:r w:rsidRPr="004F5A5A">
        <w:rPr>
          <w:rFonts w:ascii="Times New Roman" w:eastAsia="Times New Roman" w:hAnsi="Times New Roman" w:cs="Times New Roman"/>
          <w:color w:val="00000A"/>
          <w:spacing w:val="10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proces,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kun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inspektion,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registrering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rapportering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dækket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TüV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certificeringen.</w:t>
      </w:r>
    </w:p>
    <w:p w14:paraId="0C7D08AC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76C22A5F" w14:textId="77777777" w:rsidR="004F5A5A" w:rsidRDefault="004F5A5A" w:rsidP="00450E98">
      <w:pPr>
        <w:widowControl w:val="0"/>
        <w:spacing w:after="0" w:line="240" w:lineRule="auto"/>
        <w:ind w:left="112" w:right="265"/>
        <w:rPr>
          <w:rFonts w:ascii="Times New Roman" w:eastAsia="Times New Roman" w:hAnsi="Times New Roman" w:cs="Times New Roman"/>
          <w:color w:val="00000A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generelt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tale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om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ændringer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i.f.m.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revision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frivillige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standarder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har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tilbagevirkende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kraft,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ansvaret</w:t>
      </w:r>
      <w:r w:rsidRPr="004F5A5A">
        <w:rPr>
          <w:rFonts w:ascii="Times New Roman" w:eastAsia="Times New Roman" w:hAnsi="Times New Roman" w:cs="Times New Roman"/>
          <w:color w:val="00000A"/>
          <w:spacing w:val="10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uforandret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hos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legepladsejeren,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som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man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forventer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opmærksom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evt.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nye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krav,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ny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viden/teknik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og</w:t>
      </w:r>
      <w:r w:rsidR="00450E98">
        <w:rPr>
          <w:rFonts w:ascii="Times New Roman" w:eastAsia="Times New Roman" w:hAnsi="Times New Roman" w:cs="Times New Roman"/>
          <w:color w:val="00000A"/>
          <w:spacing w:val="12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afgørende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sikkerhedsmæssig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betydning.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</w:p>
    <w:p w14:paraId="37A31054" w14:textId="77777777" w:rsidR="00450E98" w:rsidRPr="004F5A5A" w:rsidRDefault="00450E98" w:rsidP="00450E98">
      <w:pPr>
        <w:widowControl w:val="0"/>
        <w:spacing w:after="0" w:line="240" w:lineRule="auto"/>
        <w:ind w:left="112" w:right="265"/>
        <w:rPr>
          <w:rFonts w:ascii="Times New Roman" w:eastAsia="Times New Roman" w:hAnsi="Times New Roman" w:cs="Times New Roman"/>
          <w:szCs w:val="20"/>
        </w:rPr>
      </w:pPr>
    </w:p>
    <w:p w14:paraId="7C46D33D" w14:textId="77777777" w:rsidR="004F5A5A" w:rsidRPr="00450E98" w:rsidRDefault="004F5A5A" w:rsidP="00450E98">
      <w:pPr>
        <w:widowControl w:val="0"/>
        <w:spacing w:after="0" w:line="240" w:lineRule="auto"/>
        <w:ind w:left="112"/>
        <w:outlineLvl w:val="0"/>
        <w:rPr>
          <w:rFonts w:ascii="Times New Roman" w:eastAsia="Times New Roman" w:hAnsi="Times New Roman" w:cs="Times New Roman"/>
          <w:szCs w:val="20"/>
        </w:rPr>
      </w:pPr>
      <w:bookmarkStart w:id="8" w:name="_Toc119412340"/>
      <w:r w:rsidRPr="004F5A5A">
        <w:rPr>
          <w:rFonts w:ascii="Times New Roman" w:eastAsia="Times New Roman" w:hAnsi="Times New Roman" w:cs="Times New Roman"/>
          <w:b/>
          <w:bCs/>
          <w:color w:val="00000A"/>
          <w:szCs w:val="20"/>
        </w:rPr>
        <w:t>Det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kan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anbefales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der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0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fokuseres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på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zCs w:val="20"/>
        </w:rPr>
        <w:t>især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0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følgende:</w:t>
      </w:r>
      <w:bookmarkEnd w:id="8"/>
    </w:p>
    <w:p w14:paraId="5161B874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5" w:lineRule="exact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Annoraksnorefang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rutschebaner,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hustage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brandmandsstænger</w:t>
      </w:r>
      <w:r w:rsidR="00450E98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 samt karruseller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.</w:t>
      </w:r>
    </w:p>
    <w:p w14:paraId="7491CAB1" w14:textId="77777777" w:rsidR="00450E98" w:rsidRPr="00450E98" w:rsidRDefault="00450E98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  <w:lang w:val="en-US"/>
        </w:rPr>
      </w:pPr>
      <w:r>
        <w:rPr>
          <w:rFonts w:ascii="Times New Roman" w:eastAsia="Times New Roman" w:hAnsi="Times New Roman" w:cs="Times New Roman"/>
          <w:szCs w:val="20"/>
          <w:lang w:val="en-US"/>
        </w:rPr>
        <w:t>Halsklemfælder</w:t>
      </w:r>
    </w:p>
    <w:p w14:paraId="18623AEF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  <w:lang w:val="en-US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  <w:lang w:val="en-US"/>
        </w:rPr>
        <w:t>Hovedklemfælder.</w:t>
      </w:r>
    </w:p>
    <w:p w14:paraId="4B58D836" w14:textId="77777777" w:rsidR="004F5A5A" w:rsidRDefault="004F5A5A" w:rsidP="004F5A5A">
      <w:pPr>
        <w:widowControl w:val="0"/>
        <w:spacing w:after="0" w:line="240" w:lineRule="auto"/>
        <w:ind w:left="832" w:right="503"/>
        <w:rPr>
          <w:rFonts w:ascii="Times New Roman" w:eastAsia="Times New Roman" w:hAnsi="Times New Roman" w:cs="Times New Roman"/>
          <w:color w:val="00000A"/>
          <w:spacing w:val="1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(til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grund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vurderingen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lægges,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foreligger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dokumentation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problemer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redskaber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12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overensstemmelse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tidligere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standarder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f.eks.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2342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DIN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7926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1176: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99</w:t>
      </w:r>
      <w:r w:rsidR="00450E98">
        <w:rPr>
          <w:rFonts w:ascii="Times New Roman" w:eastAsia="Times New Roman" w:hAnsi="Times New Roman" w:cs="Times New Roman"/>
          <w:color w:val="00000A"/>
          <w:spacing w:val="1"/>
          <w:szCs w:val="20"/>
        </w:rPr>
        <w:t xml:space="preserve"> / 2008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)</w:t>
      </w:r>
    </w:p>
    <w:p w14:paraId="7DC8C081" w14:textId="77777777" w:rsidR="00450E98" w:rsidRDefault="00450E98" w:rsidP="004F5A5A">
      <w:pPr>
        <w:widowControl w:val="0"/>
        <w:spacing w:after="0" w:line="240" w:lineRule="auto"/>
        <w:ind w:left="832" w:right="503"/>
        <w:rPr>
          <w:rFonts w:ascii="Times New Roman" w:eastAsia="Times New Roman" w:hAnsi="Times New Roman" w:cs="Times New Roman"/>
          <w:color w:val="00000A"/>
          <w:spacing w:val="1"/>
          <w:szCs w:val="20"/>
        </w:rPr>
      </w:pPr>
    </w:p>
    <w:p w14:paraId="2A9192EB" w14:textId="77777777" w:rsidR="00450E98" w:rsidRPr="004F5A5A" w:rsidRDefault="00450E98" w:rsidP="00450E98">
      <w:pPr>
        <w:widowControl w:val="0"/>
        <w:spacing w:after="0" w:line="240" w:lineRule="auto"/>
        <w:ind w:left="112" w:right="219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Calibri" w:hAnsi="Times New Roman" w:cs="Times New Roman"/>
          <w:b/>
          <w:i/>
        </w:rPr>
        <w:t>Opgradering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i.h.t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>
        <w:rPr>
          <w:rFonts w:ascii="Times New Roman" w:eastAsia="Calibri" w:hAnsi="Times New Roman" w:cs="Times New Roman"/>
          <w:b/>
          <w:i/>
          <w:spacing w:val="-4"/>
        </w:rPr>
        <w:t xml:space="preserve">ovenstående </w:t>
      </w:r>
      <w:r w:rsidRPr="004F5A5A">
        <w:rPr>
          <w:rFonts w:ascii="Times New Roman" w:eastAsia="Calibri" w:hAnsi="Times New Roman" w:cs="Times New Roman"/>
          <w:b/>
          <w:i/>
        </w:rPr>
        <w:t>krav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>
        <w:rPr>
          <w:rFonts w:ascii="Times New Roman" w:eastAsia="Calibri" w:hAnsi="Times New Roman" w:cs="Times New Roman"/>
          <w:b/>
          <w:i/>
          <w:spacing w:val="-5"/>
        </w:rPr>
        <w:t xml:space="preserve">i senest udgivne standard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anbefales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uanset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produktets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2"/>
        </w:rPr>
        <w:t>alder,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idet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der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er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tale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om</w:t>
      </w:r>
      <w:r w:rsidRPr="004F5A5A">
        <w:rPr>
          <w:rFonts w:ascii="Times New Roman" w:eastAsia="Calibri" w:hAnsi="Times New Roman" w:cs="Times New Roman"/>
          <w:b/>
          <w:i/>
          <w:spacing w:val="-2"/>
        </w:rPr>
        <w:t xml:space="preserve"> </w:t>
      </w:r>
      <w:r>
        <w:rPr>
          <w:rFonts w:ascii="Times New Roman" w:eastAsia="Calibri" w:hAnsi="Times New Roman" w:cs="Times New Roman"/>
          <w:b/>
          <w:i/>
        </w:rPr>
        <w:t xml:space="preserve">krav </w:t>
      </w:r>
      <w:r w:rsidRPr="004F5A5A">
        <w:rPr>
          <w:rFonts w:ascii="Times New Roman" w:eastAsia="Calibri" w:hAnsi="Times New Roman" w:cs="Times New Roman"/>
          <w:b/>
          <w:i/>
        </w:rPr>
        <w:t>med</w:t>
      </w:r>
      <w:r w:rsidRPr="004F5A5A">
        <w:rPr>
          <w:rFonts w:ascii="Times New Roman" w:eastAsia="Calibri" w:hAnsi="Times New Roman" w:cs="Times New Roman"/>
          <w:b/>
          <w:i/>
          <w:spacing w:val="-8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afgørende</w:t>
      </w:r>
      <w:r w:rsidRPr="004F5A5A">
        <w:rPr>
          <w:rFonts w:ascii="Times New Roman" w:eastAsia="Calibri" w:hAnsi="Times New Roman" w:cs="Times New Roman"/>
          <w:b/>
          <w:i/>
          <w:spacing w:val="-8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betydning</w:t>
      </w:r>
      <w:r w:rsidRPr="004F5A5A">
        <w:rPr>
          <w:rFonts w:ascii="Times New Roman" w:eastAsia="Calibri" w:hAnsi="Times New Roman" w:cs="Times New Roman"/>
          <w:b/>
          <w:i/>
          <w:spacing w:val="-8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for</w:t>
      </w:r>
      <w:r w:rsidRPr="004F5A5A">
        <w:rPr>
          <w:rFonts w:ascii="Times New Roman" w:eastAsia="Calibri" w:hAnsi="Times New Roman" w:cs="Times New Roman"/>
          <w:b/>
          <w:i/>
          <w:spacing w:val="-10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sikkerheden.</w:t>
      </w:r>
    </w:p>
    <w:p w14:paraId="0477E574" w14:textId="77777777" w:rsidR="00450E98" w:rsidRPr="004F5A5A" w:rsidRDefault="00450E98" w:rsidP="004F5A5A">
      <w:pPr>
        <w:widowControl w:val="0"/>
        <w:spacing w:after="0" w:line="240" w:lineRule="auto"/>
        <w:ind w:left="832" w:right="503"/>
        <w:rPr>
          <w:rFonts w:ascii="Times New Roman" w:eastAsia="Times New Roman" w:hAnsi="Times New Roman" w:cs="Times New Roman"/>
          <w:szCs w:val="20"/>
        </w:rPr>
      </w:pPr>
    </w:p>
    <w:p w14:paraId="3FD9042A" w14:textId="77777777" w:rsidR="004F5A5A" w:rsidRPr="004F5A5A" w:rsidRDefault="004F5A5A" w:rsidP="004F5A5A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Cs w:val="20"/>
        </w:rPr>
      </w:pPr>
    </w:p>
    <w:p w14:paraId="026923AB" w14:textId="77777777" w:rsidR="004F5A5A" w:rsidRPr="004F5A5A" w:rsidRDefault="004F5A5A" w:rsidP="004F5A5A">
      <w:pPr>
        <w:widowControl w:val="0"/>
        <w:spacing w:after="0" w:line="240" w:lineRule="auto"/>
        <w:ind w:left="832" w:right="18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Obs: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risikovurdering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anbefales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opgradering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uanset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produktets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alder,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hvor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afvigelsen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fra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99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>vedr.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hovedklemfælder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forefindes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direkte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forlængelse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legeflade.</w:t>
      </w:r>
    </w:p>
    <w:p w14:paraId="76CE661B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>Vinkler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≤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60º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="00450E98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i nedadgående retning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(især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i.f.m.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frirum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”tvungne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bevægelser”.)</w:t>
      </w:r>
    </w:p>
    <w:p w14:paraId="603E85F0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Fingerklemfælder</w:t>
      </w:r>
      <w:r w:rsidR="00450E98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50E98">
        <w:rPr>
          <w:rFonts w:ascii="Times New Roman" w:eastAsia="Times New Roman" w:hAnsi="Times New Roman" w:cs="Times New Roman"/>
          <w:color w:val="00000A"/>
          <w:spacing w:val="-1"/>
          <w:szCs w:val="20"/>
        </w:rPr>
        <w:t>(kun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i.f.m.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frirum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="00714EE8">
        <w:rPr>
          <w:rFonts w:ascii="Times New Roman" w:eastAsia="Times New Roman" w:hAnsi="Times New Roman" w:cs="Times New Roman"/>
          <w:color w:val="00000A"/>
          <w:spacing w:val="-7"/>
          <w:szCs w:val="20"/>
        </w:rPr>
        <w:t>/</w:t>
      </w:r>
      <w:r w:rsidR="00714EE8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”tvungne</w:t>
      </w:r>
      <w:r w:rsidR="00714EE8"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="00714EE8">
        <w:rPr>
          <w:rFonts w:ascii="Times New Roman" w:eastAsia="Times New Roman" w:hAnsi="Times New Roman" w:cs="Times New Roman"/>
          <w:color w:val="00000A"/>
          <w:spacing w:val="-1"/>
          <w:szCs w:val="20"/>
        </w:rPr>
        <w:t>bevægelser”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="00714EE8">
        <w:rPr>
          <w:rFonts w:ascii="Times New Roman" w:eastAsia="Times New Roman" w:hAnsi="Times New Roman" w:cs="Times New Roman"/>
          <w:color w:val="00000A"/>
          <w:szCs w:val="20"/>
        </w:rPr>
        <w:t>faldrum og stødområder.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</w:p>
    <w:p w14:paraId="34F0335D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5" w:lineRule="exact"/>
        <w:rPr>
          <w:rFonts w:ascii="Times New Roman" w:eastAsia="Times New Roman" w:hAnsi="Times New Roman" w:cs="Times New Roman"/>
          <w:szCs w:val="20"/>
          <w:lang w:val="en-US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  <w:lang w:val="en-US"/>
        </w:rPr>
        <w:t>Manglende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  <w:lang w:val="en-US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  <w:lang w:val="en-US"/>
        </w:rPr>
        <w:t>faldværn</w:t>
      </w:r>
      <w:r w:rsidRPr="004F5A5A">
        <w:rPr>
          <w:rFonts w:ascii="Times New Roman" w:eastAsia="Times New Roman" w:hAnsi="Times New Roman" w:cs="Times New Roman"/>
          <w:color w:val="00000A"/>
          <w:spacing w:val="-12"/>
          <w:szCs w:val="20"/>
          <w:lang w:val="en-US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  <w:lang w:val="en-US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  <w:lang w:val="en-US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  <w:lang w:val="en-US"/>
        </w:rPr>
        <w:t>sideafskærmninger.</w:t>
      </w:r>
    </w:p>
    <w:p w14:paraId="63B067AF" w14:textId="77777777" w:rsidR="004F5A5A" w:rsidRPr="004F5A5A" w:rsidRDefault="004F5A5A" w:rsidP="00714EE8">
      <w:pPr>
        <w:widowControl w:val="0"/>
        <w:numPr>
          <w:ilvl w:val="1"/>
          <w:numId w:val="29"/>
        </w:numPr>
        <w:tabs>
          <w:tab w:val="left" w:pos="833"/>
        </w:tabs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Underlagets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egnethed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som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="00714EE8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faldunderlag i.h.t. </w:t>
      </w:r>
      <w:r w:rsidR="00714EE8" w:rsidRPr="00714EE8">
        <w:rPr>
          <w:rFonts w:ascii="Times New Roman" w:eastAsia="Times New Roman" w:hAnsi="Times New Roman" w:cs="Times New Roman"/>
          <w:color w:val="00000A"/>
          <w:spacing w:val="-1"/>
          <w:szCs w:val="20"/>
        </w:rPr>
        <w:t>DS_EN 1177_2018+AC_2019</w:t>
      </w:r>
      <w:r w:rsidR="003D4A40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 og DS_EN 1176: 2017 Del 1</w:t>
      </w:r>
    </w:p>
    <w:p w14:paraId="052D4810" w14:textId="77777777" w:rsidR="004F5A5A" w:rsidRPr="004F5A5A" w:rsidRDefault="004F5A5A" w:rsidP="004F5A5A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Cs w:val="20"/>
        </w:rPr>
      </w:pPr>
    </w:p>
    <w:p w14:paraId="62D3F89E" w14:textId="77777777" w:rsidR="004F5A5A" w:rsidRPr="004F5A5A" w:rsidRDefault="004F5A5A" w:rsidP="004F5A5A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770A6B95" w14:textId="77777777" w:rsidR="004F5A5A" w:rsidRPr="004F5A5A" w:rsidRDefault="00450E98" w:rsidP="004F5A5A">
      <w:pPr>
        <w:widowControl w:val="0"/>
        <w:spacing w:after="0" w:line="229" w:lineRule="exact"/>
        <w:ind w:left="112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24/5-2020</w:t>
      </w:r>
    </w:p>
    <w:p w14:paraId="4C05F37F" w14:textId="77777777" w:rsidR="004F5A5A" w:rsidRPr="004F5A5A" w:rsidRDefault="004F5A5A" w:rsidP="004F5A5A">
      <w:pPr>
        <w:widowControl w:val="0"/>
        <w:spacing w:after="0" w:line="240" w:lineRule="auto"/>
        <w:ind w:left="112" w:right="5858"/>
        <w:rPr>
          <w:rFonts w:ascii="Times New Roman" w:eastAsia="Times New Roman" w:hAnsi="Times New Roman" w:cs="Times New Roman"/>
          <w:sz w:val="22"/>
        </w:rPr>
      </w:pPr>
      <w:r w:rsidRPr="004F5A5A">
        <w:rPr>
          <w:rFonts w:ascii="Times New Roman" w:eastAsia="Calibri" w:hAnsi="Times New Roman" w:cs="Times New Roman"/>
          <w:spacing w:val="-1"/>
          <w:sz w:val="22"/>
        </w:rPr>
        <w:t>Soc.</w:t>
      </w:r>
      <w:r w:rsidRPr="004F5A5A">
        <w:rPr>
          <w:rFonts w:ascii="Times New Roman" w:eastAsia="Calibri" w:hAnsi="Times New Roman" w:cs="Times New Roman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Pæd.</w:t>
      </w:r>
      <w:r w:rsidRPr="004F5A5A">
        <w:rPr>
          <w:rFonts w:ascii="Times New Roman" w:eastAsia="Calibri" w:hAnsi="Times New Roman" w:cs="Times New Roman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Mogens</w:t>
      </w:r>
      <w:r w:rsidRPr="004F5A5A">
        <w:rPr>
          <w:rFonts w:ascii="Times New Roman" w:eastAsia="Calibri" w:hAnsi="Times New Roman" w:cs="Times New Roman"/>
          <w:spacing w:val="-5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z w:val="22"/>
        </w:rPr>
        <w:t>Tom</w:t>
      </w:r>
      <w:r w:rsidRPr="004F5A5A">
        <w:rPr>
          <w:rFonts w:ascii="Times New Roman" w:eastAsia="Calibri" w:hAnsi="Times New Roman" w:cs="Times New Roman"/>
          <w:spacing w:val="-4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Jensen</w:t>
      </w:r>
      <w:r w:rsidRPr="004F5A5A">
        <w:rPr>
          <w:rFonts w:ascii="Times New Roman" w:eastAsia="Calibri" w:hAnsi="Times New Roman" w:cs="Times New Roman"/>
          <w:spacing w:val="29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Legestafetten</w:t>
      </w:r>
    </w:p>
    <w:p w14:paraId="6F70D1D1" w14:textId="1ED3633D" w:rsidR="00740DD3" w:rsidRPr="00740DD3" w:rsidRDefault="00365137" w:rsidP="00740DD3">
      <w:pPr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7D6EB6">
        <w:rPr>
          <w:lang w:bidi="en-US"/>
        </w:rPr>
        <w:br w:type="page"/>
      </w:r>
      <w:r w:rsidR="00740DD3" w:rsidRPr="00740DD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lastRenderedPageBreak/>
        <w:t>Obs. Vedr. Standardernes publiseringsdatoer:</w:t>
      </w:r>
    </w:p>
    <w:p w14:paraId="1C4D9900" w14:textId="3990D585" w:rsidR="00740DD3" w:rsidRPr="00740DD3" w:rsidRDefault="001020D5" w:rsidP="001020D5">
      <w:r>
        <w:t>P</w:t>
      </w:r>
      <w:r w:rsidRPr="00740DD3">
        <w:t>rincipiel</w:t>
      </w:r>
      <w:r>
        <w:t xml:space="preserve">t har </w:t>
      </w:r>
      <w:r w:rsidR="00740DD3" w:rsidRPr="00740DD3">
        <w:t xml:space="preserve">standarder </w:t>
      </w:r>
      <w:r>
        <w:t xml:space="preserve">ikke </w:t>
      </w:r>
      <w:r w:rsidR="00740DD3" w:rsidRPr="00740DD3">
        <w:t xml:space="preserve">tilbagevirkende kraft, </w:t>
      </w:r>
      <w:r>
        <w:t xml:space="preserve">og derfor </w:t>
      </w:r>
      <w:r w:rsidR="00740DD3" w:rsidRPr="00740DD3">
        <w:t xml:space="preserve">kan den enkelte standards nøjagtige publiseringsdato have betydning for hvilke krav der ligger til grund for inspektionen. </w:t>
      </w:r>
    </w:p>
    <w:p w14:paraId="0F3E07FD" w14:textId="3447599C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De specifikke publiseringsdatoer fremgår af hver</w:t>
      </w:r>
      <w:r w:rsidR="001020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enkelt standard.</w:t>
      </w:r>
    </w:p>
    <w:p w14:paraId="2780AF0D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B4B7D14" w14:textId="0F21488D" w:rsid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For </w:t>
      </w:r>
      <w:r w:rsidR="001020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de </w:t>
      </w: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delstandarder der endnu ikke er </w:t>
      </w:r>
      <w:r w:rsidR="001020D5">
        <w:rPr>
          <w:rFonts w:ascii="Times New Roman" w:eastAsia="Arial Unicode MS" w:hAnsi="Times New Roman" w:cs="Times New Roman"/>
          <w:kern w:val="1"/>
          <w:sz w:val="24"/>
          <w:szCs w:val="24"/>
        </w:rPr>
        <w:t>revideret/</w:t>
      </w: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udgivet gælder det, at de tidligere udgaver fortsætter uændret indtil nye reviderede udgaver udgives! </w:t>
      </w:r>
    </w:p>
    <w:p w14:paraId="4DC2ECC6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0"/>
        <w:gridCol w:w="5520"/>
        <w:gridCol w:w="2141"/>
        <w:gridCol w:w="43"/>
      </w:tblGrid>
      <w:tr w:rsidR="00740DD3" w:rsidRPr="00740DD3" w14:paraId="4C27B500" w14:textId="77777777" w:rsidTr="00740DD3">
        <w:tc>
          <w:tcPr>
            <w:tcW w:w="198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4043C16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DS/EN 1176: 2008</w:t>
            </w:r>
          </w:p>
          <w:p w14:paraId="1190F0B4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(1. udgave)</w:t>
            </w:r>
          </w:p>
        </w:tc>
        <w:tc>
          <w:tcPr>
            <w:tcW w:w="552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56E35778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Beskrivelse:</w:t>
            </w:r>
          </w:p>
        </w:tc>
        <w:tc>
          <w:tcPr>
            <w:tcW w:w="2184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072F55B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Publiseringsdato:</w:t>
            </w:r>
          </w:p>
        </w:tc>
      </w:tr>
      <w:tr w:rsidR="00740DD3" w:rsidRPr="00740DD3" w14:paraId="1F7FF38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B63205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BC4A968" w14:textId="7094887D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Gen. Sikkerhedskrav: Legeredskaber og Underlag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65BB0DE4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12. April 2008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9796693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D8B72D3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26ED604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2: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7BA29B4A" w14:textId="48F31FCD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Gynger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44247CA6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23. Marts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47297C67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0EBC5D8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58C9516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3: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4B8CD04C" w14:textId="5E71DF94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Rutsjebaner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7E9F094D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23. Marts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048740F3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18FD1030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31B1AA63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4: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684E7347" w14:textId="3D670600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Svævebaner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2BD8F868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23. Marts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1371A77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5E52F40B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6B708ED9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5: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5AC31CB6" w14:textId="6ADCEDEB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Karruseller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7906FEEA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22. April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32434A0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54C24E17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4F2040F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6: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800ACE3" w14:textId="0CB46618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Vipper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4DD35DC9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13 Maj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328BB07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316072F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04419EEA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7: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7225159" w14:textId="312E8EAC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Installation, Vedligehold, Inspektion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2C365DC0" w14:textId="02C6C7A7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4 December 2008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56AC6DA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174547D8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7372A35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10: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3C1452A" w14:textId="067AB4C5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Fuldstændigt lukkede legeredskaber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49570F1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22. April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38AA98D6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751AAC73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0870F2E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B0A8DD6" w14:textId="19A80B9C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Tredimensionelle klatrenet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0AB4E0D6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22. April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65A1408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71049383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D16AC4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12A4EA1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5A1EA13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8717D39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742CD66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790E0D0D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DS/EN 1177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66C91D2" w14:textId="16848C80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Stødabsorberende underlag-bestemmelse af faldhøjde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0925454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 Maj 2008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338A720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</w:tbl>
    <w:p w14:paraId="61DAA4D5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tbl>
      <w:tblPr>
        <w:tblW w:w="9684" w:type="dxa"/>
        <w:tblInd w:w="10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0"/>
        <w:gridCol w:w="5520"/>
        <w:gridCol w:w="2085"/>
        <w:gridCol w:w="56"/>
        <w:gridCol w:w="43"/>
      </w:tblGrid>
      <w:tr w:rsidR="00740DD3" w:rsidRPr="00740DD3" w14:paraId="069810FE" w14:textId="77777777" w:rsidTr="00740DD3">
        <w:trPr>
          <w:gridAfter w:val="2"/>
          <w:wAfter w:w="99" w:type="dxa"/>
        </w:trPr>
        <w:tc>
          <w:tcPr>
            <w:tcW w:w="198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58B8DD36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DS/EN 1176: 2017</w:t>
            </w:r>
          </w:p>
          <w:p w14:paraId="3A9A74A1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(1. udgave)</w:t>
            </w:r>
          </w:p>
        </w:tc>
        <w:tc>
          <w:tcPr>
            <w:tcW w:w="552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0699740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Beskrivelse:</w:t>
            </w:r>
          </w:p>
        </w:tc>
        <w:tc>
          <w:tcPr>
            <w:tcW w:w="208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1854C74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Publiseringsdato:</w:t>
            </w:r>
          </w:p>
        </w:tc>
      </w:tr>
      <w:tr w:rsidR="00740DD3" w:rsidRPr="00740DD3" w14:paraId="0E14A2F5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3A023B79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65D65503" w14:textId="7A1C73F2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Gen. Sikkerhedskrav: Legeredskaber og Underlag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15CA930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24/10 - 2017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AEAF47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86D0CCB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6365618E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2: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D641B86" w14:textId="6DA345FD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Gynger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9F5BBAE" w14:textId="1B8EB4F1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24/10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–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2017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81B37BA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7B5E2148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8FEDFD4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4DD91C0" w14:textId="2F8BB388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1F57F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                                                                   Ændret med 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32D1C09" w14:textId="1A6A0506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   + AC:2019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3499625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FCCCBC9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73F81E93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3: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22920F48" w14:textId="039DA107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Rutsjebaner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8F9C67A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24/10 - 2017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E500C7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4EF2A07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31243C5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4: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130395B" w14:textId="5E86CE1A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Svævebaner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D4DF18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15/1 - 2019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4CD1D1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10FD6F6C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5621D08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5: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71B6DD30" w14:textId="3BF6AB09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Karruseller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078BB84" w14:textId="0FADB21C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EE7D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10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EE7D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Sept.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</w:t>
            </w:r>
            <w:r w:rsidR="00EE7D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9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1C5BEDD8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318D3F60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558F6A80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79F59354" w14:textId="288ED422" w:rsidR="000B0C42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Revideret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D21EDC2" w14:textId="0F411B14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09.10-2019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9AB093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B20EDA4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F8F970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6: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636182C" w14:textId="7BE792C3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Vipper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363124D" w14:textId="1B14BECF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15/1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–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2019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0291548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27B6EAA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C104BF7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83F0AE4" w14:textId="399C6F9A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                                                                     Ændret med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5917D3B" w14:textId="3A083D05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+ AC 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97E274F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52613C4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EFF14F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7: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F9F8981" w14:textId="5F7A95DD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Installation, Vedligehold, Inspektion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482546C" w14:textId="62F4FA78" w:rsidR="000B0C42" w:rsidRPr="000B0C42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4 December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–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2008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03B94F49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49EA7A79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5EA80A8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6FA88068" w14:textId="42E0A698" w:rsidR="000B0C42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Revideret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E530BCB" w14:textId="7B9AD83D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14.04-2020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42F847E2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63FB02B5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593FD7C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10: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14022D88" w14:textId="68E44670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Fuldstændigt lukkede legeredskaber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E99DDD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22 April - 2009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D846F5D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08B445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8E236D3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8015E5D" w14:textId="6C3F135F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Tredimensionelle klatrenet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8FBFAFD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26/8 - 2014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2F015A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345A7A9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08C05D0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56BD45BB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6290AA0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F8960FC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3E740C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2C77718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DS/EN 1177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49ED74E" w14:textId="7C102CC7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Stødabsorberende underlag-bestemmelse af faldhøjde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2A270F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15/1 - 2019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81DF2CB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</w:tbl>
    <w:p w14:paraId="340E5316" w14:textId="77777777" w:rsidR="003C3F7E" w:rsidRDefault="007C4E4B" w:rsidP="001F57FA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C4E4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</w:t>
      </w:r>
    </w:p>
    <w:p w14:paraId="1EEA2E1E" w14:textId="0A445672" w:rsidR="001F57FA" w:rsidRPr="00740DD3" w:rsidRDefault="003C3F7E" w:rsidP="001F57FA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C3F7E">
        <w:rPr>
          <w:rFonts w:ascii="Times New Roman" w:eastAsia="Arial Unicode MS" w:hAnsi="Times New Roman" w:cs="Times New Roman"/>
          <w:b/>
          <w:color w:val="FF0000"/>
          <w:kern w:val="1"/>
          <w:sz w:val="24"/>
          <w:szCs w:val="24"/>
        </w:rPr>
        <w:t>*</w:t>
      </w:r>
      <w:r w:rsidR="007C4E4B" w:rsidRPr="007C4E4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Obs: Ovennævnte datoer refererer til standarder oversat og udgivet på dansk</w:t>
      </w:r>
      <w:r w:rsidR="001F57F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EE7DF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per</w:t>
      </w:r>
      <w:r w:rsidR="001F57F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1F57FA" w:rsidRPr="001F57FA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22/7-2021</w:t>
      </w:r>
    </w:p>
    <w:p w14:paraId="275EF18B" w14:textId="18F7E6E1" w:rsidR="00740DD3" w:rsidRPr="007C4E4B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40427B97" w14:textId="1B8568E4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Mogens T. Jensen</w:t>
      </w:r>
    </w:p>
    <w:p w14:paraId="4A7444AF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Legestafetten</w:t>
      </w:r>
    </w:p>
    <w:p w14:paraId="57A6A0F0" w14:textId="77777777" w:rsidR="004F38F4" w:rsidRPr="004F38F4" w:rsidRDefault="004F38F4" w:rsidP="00740DD3">
      <w:pPr>
        <w:pStyle w:val="Overskrift1"/>
      </w:pPr>
    </w:p>
    <w:p w14:paraId="30B2C2C0" w14:textId="77777777" w:rsidR="00D97FFE" w:rsidRPr="00DD0583" w:rsidRDefault="00D97FFE" w:rsidP="00D97FFE">
      <w:pPr>
        <w:pStyle w:val="Overskrift1"/>
      </w:pPr>
      <w:r w:rsidRPr="005359DA">
        <w:rPr>
          <w:sz w:val="24"/>
        </w:rPr>
        <w:br w:type="page"/>
      </w:r>
      <w:bookmarkStart w:id="9" w:name="_Toc119412341"/>
      <w:r w:rsidRPr="00DD0583">
        <w:lastRenderedPageBreak/>
        <w:t>Definitioner / Ordforklaringer:</w:t>
      </w:r>
      <w:bookmarkEnd w:id="9"/>
    </w:p>
    <w:p w14:paraId="62D97477" w14:textId="77777777" w:rsidR="00D97FFE" w:rsidRPr="00DD0583" w:rsidRDefault="00D97FFE" w:rsidP="00D97FFE">
      <w:r w:rsidRPr="00DD0583">
        <w:t>Definitioner: DS/EN 1176:1 pkt. 3.7</w:t>
      </w:r>
    </w:p>
    <w:p w14:paraId="29907BA8" w14:textId="77777777" w:rsidR="00D97FFE" w:rsidRPr="00DD0583" w:rsidRDefault="00D97FFE" w:rsidP="00EB35A1">
      <w:pPr>
        <w:pStyle w:val="Overskrift4"/>
      </w:pPr>
      <w:r w:rsidRPr="00DD0583">
        <w:t>Faldrum:</w:t>
      </w:r>
    </w:p>
    <w:p w14:paraId="594D2BDC" w14:textId="77777777" w:rsidR="00D97FFE" w:rsidRPr="00DD0583" w:rsidRDefault="00D97FFE" w:rsidP="00D97FFE">
      <w:r w:rsidRPr="00DD0583">
        <w:t xml:space="preserve">Rum i, på eller rundt omkring et redskab, der optages af en bruger, som falder ned fra en højre liggende del af redskabet (se DS/EN 1176:1 Fig.1) </w:t>
      </w:r>
    </w:p>
    <w:p w14:paraId="5CAC71E9" w14:textId="77777777" w:rsidR="00D97FFE" w:rsidRPr="00DD0583" w:rsidRDefault="00D97FFE" w:rsidP="00D97FFE">
      <w:r w:rsidRPr="00DD0583">
        <w:t>Faldrummet begynder ved den fri faldhøjde. (se DS/EN 1176:1 Pkt.3.7 Faldrum)</w:t>
      </w:r>
    </w:p>
    <w:p w14:paraId="6CD2918B" w14:textId="77777777" w:rsidR="00D97FFE" w:rsidRPr="00DD0583" w:rsidRDefault="00D97FFE" w:rsidP="00D97FFE">
      <w:r w:rsidRPr="00DD0583">
        <w:t>Der må ikke være genstande i faldrummet, som kan forvolde skade på brugeren, hvis de rammes fra en faldhøjde på mere end 60 cm. (tidl. Note 1)</w:t>
      </w:r>
    </w:p>
    <w:p w14:paraId="60B34967" w14:textId="77777777" w:rsidR="00D97FFE" w:rsidRPr="00DD0583" w:rsidRDefault="00D97FFE" w:rsidP="00D97FFE">
      <w:r w:rsidRPr="00DD0583">
        <w:t xml:space="preserve">(se DS/EN 1176:1 pkt. 4.2.8.4 Beskyttelse af brugere i faldrummet) </w:t>
      </w:r>
    </w:p>
    <w:p w14:paraId="5DD44481" w14:textId="77777777" w:rsidR="008D02D9" w:rsidRDefault="008D02D9" w:rsidP="00EB35A1">
      <w:pPr>
        <w:pStyle w:val="Overskrift4"/>
      </w:pPr>
      <w:r>
        <w:t>Frirum:</w:t>
      </w:r>
    </w:p>
    <w:p w14:paraId="62DD7170" w14:textId="77777777" w:rsidR="008D02D9" w:rsidRPr="008D02D9" w:rsidRDefault="008D02D9" w:rsidP="008D02D9">
      <w:pPr>
        <w:widowControl w:val="0"/>
        <w:autoSpaceDE w:val="0"/>
        <w:autoSpaceDN w:val="0"/>
        <w:adjustRightInd w:val="0"/>
        <w:spacing w:before="52" w:after="0" w:line="220" w:lineRule="exact"/>
        <w:ind w:right="87"/>
        <w:rPr>
          <w:rFonts w:cs="Arial"/>
          <w:color w:val="000000"/>
          <w:szCs w:val="20"/>
        </w:rPr>
      </w:pPr>
      <w:r w:rsidRPr="008D02D9">
        <w:rPr>
          <w:rFonts w:cs="Arial"/>
          <w:color w:val="363435"/>
          <w:spacing w:val="-9"/>
          <w:szCs w:val="20"/>
        </w:rPr>
        <w:t>R</w:t>
      </w:r>
      <w:r w:rsidRPr="008D02D9">
        <w:rPr>
          <w:rFonts w:cs="Arial"/>
          <w:color w:val="363435"/>
          <w:spacing w:val="-5"/>
          <w:szCs w:val="20"/>
        </w:rPr>
        <w:t>u</w:t>
      </w:r>
      <w:r w:rsidRPr="008D02D9">
        <w:rPr>
          <w:rFonts w:cs="Arial"/>
          <w:color w:val="363435"/>
          <w:szCs w:val="20"/>
        </w:rPr>
        <w:t>m</w:t>
      </w:r>
      <w:r w:rsidRPr="008D02D9">
        <w:rPr>
          <w:rFonts w:cs="Arial"/>
          <w:color w:val="363435"/>
          <w:spacing w:val="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i</w:t>
      </w:r>
      <w:r w:rsidRPr="008D02D9">
        <w:rPr>
          <w:rFonts w:cs="Arial"/>
          <w:color w:val="363435"/>
          <w:szCs w:val="20"/>
        </w:rPr>
        <w:t>,</w:t>
      </w:r>
      <w:r w:rsidRPr="008D02D9">
        <w:rPr>
          <w:rFonts w:cs="Arial"/>
          <w:color w:val="363435"/>
          <w:spacing w:val="-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p</w:t>
      </w:r>
      <w:r w:rsidRPr="008D02D9">
        <w:rPr>
          <w:rFonts w:cs="Arial"/>
          <w:color w:val="363435"/>
          <w:szCs w:val="20"/>
        </w:rPr>
        <w:t>å</w:t>
      </w:r>
      <w:r w:rsidRPr="008D02D9">
        <w:rPr>
          <w:rFonts w:cs="Arial"/>
          <w:color w:val="363435"/>
          <w:spacing w:val="11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elle</w:t>
      </w:r>
      <w:r w:rsidRPr="008D02D9">
        <w:rPr>
          <w:rFonts w:cs="Arial"/>
          <w:color w:val="363435"/>
          <w:szCs w:val="20"/>
        </w:rPr>
        <w:t>r</w:t>
      </w:r>
      <w:r w:rsidRPr="008D02D9">
        <w:rPr>
          <w:rFonts w:cs="Arial"/>
          <w:color w:val="363435"/>
          <w:spacing w:val="34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5"/>
          <w:szCs w:val="20"/>
        </w:rPr>
        <w:t>rund</w:t>
      </w:r>
      <w:r w:rsidRPr="008D02D9">
        <w:rPr>
          <w:rFonts w:cs="Arial"/>
          <w:color w:val="363435"/>
          <w:w w:val="115"/>
          <w:szCs w:val="20"/>
        </w:rPr>
        <w:t>t</w:t>
      </w:r>
      <w:r w:rsidRPr="008D02D9">
        <w:rPr>
          <w:rFonts w:cs="Arial"/>
          <w:color w:val="363435"/>
          <w:spacing w:val="-3"/>
          <w:w w:val="115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5"/>
          <w:szCs w:val="20"/>
        </w:rPr>
        <w:t>omkrin</w:t>
      </w:r>
      <w:r w:rsidRPr="008D02D9">
        <w:rPr>
          <w:rFonts w:cs="Arial"/>
          <w:color w:val="363435"/>
          <w:w w:val="115"/>
          <w:szCs w:val="20"/>
        </w:rPr>
        <w:t>g</w:t>
      </w:r>
      <w:r w:rsidRPr="008D02D9">
        <w:rPr>
          <w:rFonts w:cs="Arial"/>
          <w:color w:val="363435"/>
          <w:spacing w:val="-24"/>
          <w:w w:val="115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t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5"/>
          <w:szCs w:val="20"/>
        </w:rPr>
        <w:t>reds</w:t>
      </w:r>
      <w:r w:rsidRPr="008D02D9">
        <w:rPr>
          <w:rFonts w:cs="Arial"/>
          <w:color w:val="363435"/>
          <w:spacing w:val="-1"/>
          <w:w w:val="115"/>
          <w:szCs w:val="20"/>
        </w:rPr>
        <w:t>k</w:t>
      </w:r>
      <w:r w:rsidRPr="008D02D9">
        <w:rPr>
          <w:rFonts w:cs="Arial"/>
          <w:color w:val="363435"/>
          <w:spacing w:val="-6"/>
          <w:w w:val="115"/>
          <w:szCs w:val="20"/>
        </w:rPr>
        <w:t>ab</w:t>
      </w:r>
      <w:r w:rsidRPr="008D02D9">
        <w:rPr>
          <w:rFonts w:cs="Arial"/>
          <w:color w:val="363435"/>
          <w:w w:val="115"/>
          <w:szCs w:val="20"/>
        </w:rPr>
        <w:t>,</w:t>
      </w:r>
      <w:r w:rsidRPr="008D02D9">
        <w:rPr>
          <w:rFonts w:cs="Arial"/>
          <w:color w:val="363435"/>
          <w:spacing w:val="-16"/>
          <w:w w:val="115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de</w:t>
      </w:r>
      <w:r w:rsidRPr="008D02D9">
        <w:rPr>
          <w:rFonts w:cs="Arial"/>
          <w:color w:val="363435"/>
          <w:szCs w:val="20"/>
        </w:rPr>
        <w:t>r</w:t>
      </w:r>
      <w:r w:rsidRPr="008D02D9">
        <w:rPr>
          <w:rFonts w:cs="Arial"/>
          <w:color w:val="363435"/>
          <w:spacing w:val="28"/>
          <w:szCs w:val="20"/>
        </w:rPr>
        <w:t xml:space="preserve"> </w:t>
      </w:r>
      <w:r w:rsidRPr="008D02D9">
        <w:rPr>
          <w:rFonts w:cs="Arial"/>
          <w:color w:val="363435"/>
          <w:spacing w:val="-5"/>
          <w:w w:val="123"/>
          <w:szCs w:val="20"/>
        </w:rPr>
        <w:t>optage</w:t>
      </w:r>
      <w:r w:rsidRPr="008D02D9">
        <w:rPr>
          <w:rFonts w:cs="Arial"/>
          <w:color w:val="363435"/>
          <w:w w:val="123"/>
          <w:szCs w:val="20"/>
        </w:rPr>
        <w:t>s</w:t>
      </w:r>
      <w:r w:rsidRPr="008D02D9">
        <w:rPr>
          <w:rFonts w:cs="Arial"/>
          <w:color w:val="363435"/>
          <w:spacing w:val="-12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a</w:t>
      </w:r>
      <w:r w:rsidRPr="008D02D9">
        <w:rPr>
          <w:rFonts w:cs="Arial"/>
          <w:color w:val="363435"/>
          <w:szCs w:val="20"/>
        </w:rPr>
        <w:t xml:space="preserve">f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n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9"/>
          <w:szCs w:val="20"/>
        </w:rPr>
        <w:t>bruge</w:t>
      </w:r>
      <w:r w:rsidRPr="008D02D9">
        <w:rPr>
          <w:rFonts w:cs="Arial"/>
          <w:color w:val="363435"/>
          <w:spacing w:val="-19"/>
          <w:w w:val="119"/>
          <w:szCs w:val="20"/>
        </w:rPr>
        <w:t>r</w:t>
      </w:r>
      <w:r w:rsidRPr="008D02D9">
        <w:rPr>
          <w:rFonts w:cs="Arial"/>
          <w:color w:val="363435"/>
          <w:w w:val="119"/>
          <w:szCs w:val="20"/>
        </w:rPr>
        <w:t>,</w:t>
      </w:r>
      <w:r w:rsidRPr="008D02D9">
        <w:rPr>
          <w:rFonts w:cs="Arial"/>
          <w:color w:val="363435"/>
          <w:spacing w:val="-21"/>
          <w:w w:val="11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so</w:t>
      </w:r>
      <w:r w:rsidRPr="008D02D9">
        <w:rPr>
          <w:rFonts w:cs="Arial"/>
          <w:color w:val="363435"/>
          <w:szCs w:val="20"/>
        </w:rPr>
        <w:t>m</w:t>
      </w:r>
      <w:r w:rsidRPr="008D02D9">
        <w:rPr>
          <w:rFonts w:cs="Arial"/>
          <w:color w:val="363435"/>
          <w:spacing w:val="2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r</w:t>
      </w:r>
      <w:r w:rsidRPr="008D02D9">
        <w:rPr>
          <w:rFonts w:cs="Arial"/>
          <w:color w:val="363435"/>
          <w:spacing w:val="7"/>
          <w:szCs w:val="20"/>
        </w:rPr>
        <w:t xml:space="preserve"> </w:t>
      </w:r>
      <w:r w:rsidRPr="008D02D9">
        <w:rPr>
          <w:rFonts w:cs="Arial"/>
          <w:color w:val="363435"/>
          <w:szCs w:val="20"/>
        </w:rPr>
        <w:t>i</w:t>
      </w:r>
      <w:r w:rsidRPr="008D02D9">
        <w:rPr>
          <w:rFonts w:cs="Arial"/>
          <w:color w:val="363435"/>
          <w:spacing w:val="-12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fær</w:t>
      </w:r>
      <w:r w:rsidRPr="008D02D9">
        <w:rPr>
          <w:rFonts w:cs="Arial"/>
          <w:color w:val="363435"/>
          <w:szCs w:val="20"/>
        </w:rPr>
        <w:t>d</w:t>
      </w:r>
      <w:r w:rsidRPr="008D02D9">
        <w:rPr>
          <w:rFonts w:cs="Arial"/>
          <w:color w:val="363435"/>
          <w:spacing w:val="44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me</w:t>
      </w:r>
      <w:r w:rsidRPr="008D02D9">
        <w:rPr>
          <w:rFonts w:cs="Arial"/>
          <w:color w:val="363435"/>
          <w:szCs w:val="20"/>
        </w:rPr>
        <w:t>d</w:t>
      </w:r>
      <w:r w:rsidRPr="008D02D9">
        <w:rPr>
          <w:rFonts w:cs="Arial"/>
          <w:color w:val="363435"/>
          <w:spacing w:val="42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a</w:t>
      </w:r>
      <w:r w:rsidRPr="008D02D9">
        <w:rPr>
          <w:rFonts w:cs="Arial"/>
          <w:color w:val="363435"/>
          <w:szCs w:val="20"/>
        </w:rPr>
        <w:t>t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6"/>
          <w:szCs w:val="20"/>
        </w:rPr>
        <w:t>udfør</w:t>
      </w:r>
      <w:r w:rsidRPr="008D02D9">
        <w:rPr>
          <w:rFonts w:cs="Arial"/>
          <w:color w:val="363435"/>
          <w:w w:val="116"/>
          <w:szCs w:val="20"/>
        </w:rPr>
        <w:t>e</w:t>
      </w:r>
      <w:r w:rsidRPr="008D02D9">
        <w:rPr>
          <w:rFonts w:cs="Arial"/>
          <w:color w:val="363435"/>
          <w:spacing w:val="-17"/>
          <w:w w:val="116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n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20"/>
          <w:szCs w:val="20"/>
        </w:rPr>
        <w:t>bevægels</w:t>
      </w:r>
      <w:r w:rsidRPr="008D02D9">
        <w:rPr>
          <w:rFonts w:cs="Arial"/>
          <w:color w:val="363435"/>
          <w:w w:val="120"/>
          <w:szCs w:val="20"/>
        </w:rPr>
        <w:t>e</w:t>
      </w:r>
      <w:r w:rsidRPr="008D02D9">
        <w:rPr>
          <w:rFonts w:cs="Arial"/>
          <w:color w:val="363435"/>
          <w:spacing w:val="-17"/>
          <w:w w:val="120"/>
          <w:szCs w:val="20"/>
        </w:rPr>
        <w:t xml:space="preserve"> </w:t>
      </w:r>
      <w:r w:rsidRPr="008D02D9">
        <w:rPr>
          <w:rFonts w:cs="Arial"/>
          <w:color w:val="363435"/>
          <w:spacing w:val="-5"/>
          <w:w w:val="117"/>
          <w:szCs w:val="20"/>
        </w:rPr>
        <w:t>forå</w:t>
      </w:r>
      <w:r w:rsidRPr="008D02D9">
        <w:rPr>
          <w:rFonts w:cs="Arial"/>
          <w:color w:val="363435"/>
          <w:spacing w:val="-25"/>
          <w:w w:val="116"/>
          <w:szCs w:val="20"/>
        </w:rPr>
        <w:t>r</w:t>
      </w:r>
      <w:r w:rsidRPr="008D02D9">
        <w:rPr>
          <w:rFonts w:cs="Arial"/>
          <w:color w:val="363435"/>
          <w:spacing w:val="-5"/>
          <w:w w:val="124"/>
          <w:szCs w:val="20"/>
        </w:rPr>
        <w:t>sage</w:t>
      </w:r>
      <w:r w:rsidRPr="008D02D9">
        <w:rPr>
          <w:rFonts w:cs="Arial"/>
          <w:color w:val="363435"/>
          <w:w w:val="124"/>
          <w:szCs w:val="20"/>
        </w:rPr>
        <w:t>t</w:t>
      </w:r>
      <w:r w:rsidRPr="008D02D9">
        <w:rPr>
          <w:rFonts w:cs="Arial"/>
          <w:color w:val="363435"/>
          <w:spacing w:val="-10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a</w:t>
      </w:r>
      <w:r w:rsidRPr="008D02D9">
        <w:rPr>
          <w:rFonts w:cs="Arial"/>
          <w:color w:val="363435"/>
          <w:szCs w:val="20"/>
        </w:rPr>
        <w:t>f</w:t>
      </w:r>
      <w:r w:rsidRPr="008D02D9">
        <w:rPr>
          <w:rFonts w:cs="Arial"/>
          <w:color w:val="363435"/>
          <w:spacing w:val="2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6"/>
          <w:szCs w:val="20"/>
        </w:rPr>
        <w:t>reds</w:t>
      </w:r>
      <w:r w:rsidRPr="008D02D9">
        <w:rPr>
          <w:rFonts w:cs="Arial"/>
          <w:color w:val="363435"/>
          <w:spacing w:val="-1"/>
          <w:w w:val="116"/>
          <w:szCs w:val="20"/>
        </w:rPr>
        <w:t>k</w:t>
      </w:r>
      <w:r w:rsidRPr="008D02D9">
        <w:rPr>
          <w:rFonts w:cs="Arial"/>
          <w:color w:val="363435"/>
          <w:spacing w:val="-6"/>
          <w:w w:val="116"/>
          <w:szCs w:val="20"/>
        </w:rPr>
        <w:t>abe</w:t>
      </w:r>
      <w:r w:rsidRPr="008D02D9">
        <w:rPr>
          <w:rFonts w:cs="Arial"/>
          <w:color w:val="363435"/>
          <w:w w:val="116"/>
          <w:szCs w:val="20"/>
        </w:rPr>
        <w:t>t</w:t>
      </w:r>
      <w:r w:rsidRPr="008D02D9">
        <w:rPr>
          <w:rFonts w:cs="Arial"/>
          <w:color w:val="363435"/>
          <w:spacing w:val="-11"/>
          <w:w w:val="116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(f</w:t>
      </w:r>
      <w:r w:rsidRPr="008D02D9">
        <w:rPr>
          <w:rFonts w:cs="Arial"/>
          <w:color w:val="363435"/>
          <w:szCs w:val="20"/>
        </w:rPr>
        <w:t>x</w:t>
      </w:r>
      <w:r w:rsidRPr="008D02D9">
        <w:rPr>
          <w:rFonts w:cs="Arial"/>
          <w:color w:val="363435"/>
          <w:spacing w:val="-5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8"/>
          <w:szCs w:val="20"/>
        </w:rPr>
        <w:t>rutsje</w:t>
      </w:r>
      <w:r w:rsidRPr="008D02D9">
        <w:rPr>
          <w:rFonts w:cs="Arial"/>
          <w:color w:val="363435"/>
          <w:w w:val="118"/>
          <w:szCs w:val="20"/>
        </w:rPr>
        <w:t>,</w:t>
      </w:r>
      <w:r w:rsidRPr="008D02D9">
        <w:rPr>
          <w:rFonts w:cs="Arial"/>
          <w:color w:val="363435"/>
          <w:spacing w:val="-18"/>
          <w:w w:val="11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8"/>
          <w:szCs w:val="20"/>
        </w:rPr>
        <w:t>gynge</w:t>
      </w:r>
      <w:r w:rsidRPr="008D02D9">
        <w:rPr>
          <w:rFonts w:cs="Arial"/>
          <w:color w:val="363435"/>
          <w:w w:val="118"/>
          <w:szCs w:val="20"/>
        </w:rPr>
        <w:t>,</w:t>
      </w:r>
      <w:r w:rsidRPr="008D02D9">
        <w:rPr>
          <w:rFonts w:cs="Arial"/>
          <w:color w:val="363435"/>
          <w:spacing w:val="-19"/>
          <w:w w:val="118"/>
          <w:szCs w:val="20"/>
        </w:rPr>
        <w:t xml:space="preserve"> </w:t>
      </w:r>
      <w:r w:rsidRPr="008D02D9">
        <w:rPr>
          <w:rFonts w:cs="Arial"/>
          <w:color w:val="363435"/>
          <w:spacing w:val="-5"/>
          <w:w w:val="114"/>
          <w:szCs w:val="20"/>
        </w:rPr>
        <w:t>vippe).</w:t>
      </w:r>
    </w:p>
    <w:p w14:paraId="7DF0CA62" w14:textId="77777777" w:rsidR="008D02D9" w:rsidRDefault="008D02D9" w:rsidP="00EB35A1">
      <w:pPr>
        <w:pStyle w:val="Overskrift4"/>
        <w:rPr>
          <w:rFonts w:eastAsiaTheme="minorHAnsi" w:cstheme="minorBidi"/>
          <w:b w:val="0"/>
          <w:szCs w:val="22"/>
        </w:rPr>
      </w:pPr>
    </w:p>
    <w:p w14:paraId="25FAA415" w14:textId="77777777" w:rsidR="00D97FFE" w:rsidRPr="00DD0583" w:rsidRDefault="00D97FFE" w:rsidP="00EB35A1">
      <w:pPr>
        <w:pStyle w:val="Overskrift4"/>
      </w:pPr>
      <w:r w:rsidRPr="00DD0583">
        <w:t>Hovedklemfælde:</w:t>
      </w:r>
    </w:p>
    <w:p w14:paraId="3A074417" w14:textId="77777777" w:rsidR="00D97FFE" w:rsidRPr="00DD0583" w:rsidRDefault="00D97FFE" w:rsidP="00D97FFE">
      <w:r w:rsidRPr="00DD0583">
        <w:t>Åbning imellem 8,9 cm og 23 cm, hvis underste kant er mere end 60 cm over terræn/ståflade.</w:t>
      </w:r>
    </w:p>
    <w:p w14:paraId="456F4F31" w14:textId="77777777" w:rsidR="00D97FFE" w:rsidRPr="00DD0583" w:rsidRDefault="00D97FFE" w:rsidP="00D97FFE">
      <w:r w:rsidRPr="00DD0583">
        <w:t xml:space="preserve">En sådan åbning kan udgøre en risiko, idet brugerens ben og krop kan passere, mens hovedet ikke kan. Åbningerne testes i.h.t. DS/EN 1176: 1 Annex D.2.1 med prøvedorn C svarende til barnets krop og prøvedorn D som svarer til barnets hoved. </w:t>
      </w:r>
    </w:p>
    <w:p w14:paraId="3D08E1A3" w14:textId="77777777" w:rsidR="00D97FFE" w:rsidRPr="00DD0583" w:rsidRDefault="00D97FFE" w:rsidP="00D97FFE">
      <w:r w:rsidRPr="00DD0583">
        <w:t>(se DS/EN 1176:1 pkt. 4.2.7.2 Fastklemning af hoved og hals)</w:t>
      </w:r>
    </w:p>
    <w:p w14:paraId="597DFBDE" w14:textId="77777777" w:rsidR="00D97FFE" w:rsidRPr="00DD0583" w:rsidRDefault="00D97FFE" w:rsidP="00EB35A1">
      <w:pPr>
        <w:pStyle w:val="Overskrift4"/>
      </w:pPr>
      <w:r w:rsidRPr="00DD0583">
        <w:t>Snorefang:</w:t>
      </w:r>
    </w:p>
    <w:p w14:paraId="03238284" w14:textId="77777777" w:rsidR="00D97FFE" w:rsidRPr="00DD0583" w:rsidRDefault="00D97FFE" w:rsidP="00D97FFE">
      <w:r w:rsidRPr="00DD0583">
        <w:t>Åbninger, vinkler som kan udgøre en risiko for at f.eks. hættesnore, kan hænge fast mens resten af kroppen er i bevægelse.</w:t>
      </w:r>
      <w:r w:rsidR="006864E6">
        <w:t xml:space="preserve"> I.h.t. Del 1_4.2.7.3 Note, er ”Snoretesten” er begrænset til frirummet.</w:t>
      </w:r>
      <w:r w:rsidRPr="00DD0583">
        <w:t xml:space="preserve"> </w:t>
      </w:r>
    </w:p>
    <w:p w14:paraId="582315E9" w14:textId="77777777" w:rsidR="00D97FFE" w:rsidRPr="00DD0583" w:rsidRDefault="00D97FFE" w:rsidP="00D97FFE">
      <w:r w:rsidRPr="00DD0583">
        <w:t xml:space="preserve">(se DS/EN 1176:1 pkt. 4.2.7.3 Fastklemning af tøj) </w:t>
      </w:r>
    </w:p>
    <w:p w14:paraId="73A32ACA" w14:textId="77777777" w:rsidR="00D97FFE" w:rsidRPr="00DD0583" w:rsidRDefault="00D97FFE" w:rsidP="00EB35A1">
      <w:pPr>
        <w:pStyle w:val="Overskrift4"/>
      </w:pPr>
      <w:r w:rsidRPr="00DD0583">
        <w:t>Fingerklemfælde:</w:t>
      </w:r>
    </w:p>
    <w:p w14:paraId="43E14040" w14:textId="77777777" w:rsidR="00D97FFE" w:rsidRPr="00DD0583" w:rsidRDefault="00D97FFE" w:rsidP="00D97FFE">
      <w:r w:rsidRPr="00DD0583">
        <w:t xml:space="preserve">Åbninger på mellem 8 og 25 mm, placeret i ”frirummet” (tvungne bevægelser) eller åbninger i ”faldrummet” og hvis nederste kant er mere end 100 cm over niveau / ståflade. </w:t>
      </w:r>
    </w:p>
    <w:p w14:paraId="5B58596F" w14:textId="77777777" w:rsidR="00D97FFE" w:rsidRPr="00DD0583" w:rsidRDefault="00D97FFE" w:rsidP="00D97FFE">
      <w:r w:rsidRPr="00DD0583">
        <w:t>Her er risiko for at brugeren kan få fingrene i klemme.</w:t>
      </w:r>
    </w:p>
    <w:p w14:paraId="3186049A" w14:textId="77777777" w:rsidR="00D97FFE" w:rsidRPr="00DD0583" w:rsidRDefault="00D97FFE" w:rsidP="00D97FFE">
      <w:r w:rsidRPr="00DD0583">
        <w:t>(se DS/EN 1176:1 pkt. 4.2.7.6 Fastklemning af fingre)</w:t>
      </w:r>
    </w:p>
    <w:p w14:paraId="59E2BC40" w14:textId="609DD8CF" w:rsidR="00D97FFE" w:rsidRDefault="00D97FFE" w:rsidP="00D97FFE">
      <w:pPr>
        <w:pStyle w:val="Overskrift1"/>
      </w:pPr>
      <w:r>
        <w:br w:type="page"/>
      </w:r>
      <w:bookmarkStart w:id="10" w:name="_Toc118463829"/>
      <w:bookmarkStart w:id="11" w:name="_Toc118464139"/>
      <w:bookmarkStart w:id="12" w:name="_Toc119412342"/>
      <w:r w:rsidR="00697CD8">
        <w:lastRenderedPageBreak/>
        <w:t>Inspektørens certifikat</w:t>
      </w:r>
      <w:bookmarkEnd w:id="10"/>
      <w:bookmarkEnd w:id="11"/>
      <w:r w:rsidR="00DE41C2">
        <w:t>:</w:t>
      </w:r>
      <w:bookmarkEnd w:id="12"/>
    </w:p>
    <w:p w14:paraId="44BA3426" w14:textId="12D330E3" w:rsidR="00AB2E95" w:rsidRPr="0066288C" w:rsidRDefault="007F456D" w:rsidP="007F456D">
      <w:pPr>
        <w:jc w:val="center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D56089A" wp14:editId="51810750">
            <wp:extent cx="5734050" cy="818129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48" cy="81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E95" w:rsidRPr="0066288C" w:rsidSect="009F621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709" w:right="1133" w:bottom="1135" w:left="1134" w:header="709" w:footer="1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2215" w14:textId="77777777" w:rsidR="00090F8E" w:rsidRDefault="00090F8E" w:rsidP="00D97FFE">
      <w:pPr>
        <w:spacing w:after="0" w:line="240" w:lineRule="auto"/>
      </w:pPr>
      <w:r>
        <w:separator/>
      </w:r>
    </w:p>
  </w:endnote>
  <w:endnote w:type="continuationSeparator" w:id="0">
    <w:p w14:paraId="21C7F7CB" w14:textId="77777777" w:rsidR="00090F8E" w:rsidRDefault="00090F8E" w:rsidP="00D9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4E4D31" w:rsidRDefault="004E4D31">
    <w:pPr>
      <w:pStyle w:val="Sidefod"/>
      <w:framePr w:wrap="around" w:vAnchor="text" w:hAnchor="margin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4A104AC" w14:textId="77777777" w:rsidR="004E4D31" w:rsidRDefault="004E4D31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3" w:type="dxa"/>
      <w:tblInd w:w="108" w:type="dxa"/>
      <w:tblBorders>
        <w:top w:val="single" w:sz="12" w:space="0" w:color="006600"/>
      </w:tblBorders>
      <w:tblLook w:val="04A0" w:firstRow="1" w:lastRow="0" w:firstColumn="1" w:lastColumn="0" w:noHBand="0" w:noVBand="1"/>
    </w:tblPr>
    <w:tblGrid>
      <w:gridCol w:w="4871"/>
      <w:gridCol w:w="4872"/>
    </w:tblGrid>
    <w:tr w:rsidR="004E4D31" w14:paraId="55CD81A6" w14:textId="77777777" w:rsidTr="00AB2E95">
      <w:tc>
        <w:tcPr>
          <w:tcW w:w="4871" w:type="dxa"/>
          <w:shd w:val="clear" w:color="auto" w:fill="auto"/>
        </w:tcPr>
        <w:p w14:paraId="175D53C2" w14:textId="77777777" w:rsidR="004E4D31" w:rsidRDefault="004E4D31" w:rsidP="00EB35A1">
          <w:pPr>
            <w:pStyle w:val="Sidefod"/>
            <w:tabs>
              <w:tab w:val="clear" w:pos="4819"/>
              <w:tab w:val="clear" w:pos="9638"/>
              <w:tab w:val="left" w:pos="927"/>
            </w:tabs>
          </w:pPr>
          <w:r>
            <w:tab/>
          </w:r>
        </w:p>
      </w:tc>
      <w:tc>
        <w:tcPr>
          <w:tcW w:w="4872" w:type="dxa"/>
          <w:shd w:val="clear" w:color="auto" w:fill="auto"/>
        </w:tcPr>
        <w:p w14:paraId="45572ADD" w14:textId="008C9EA7" w:rsidR="004E4D31" w:rsidRDefault="004E4D31" w:rsidP="00AB2E95">
          <w:pPr>
            <w:pStyle w:val="Sidehoved"/>
            <w:jc w:val="right"/>
            <w:rPr>
              <w:noProof/>
            </w:rPr>
          </w:pPr>
          <w:r>
            <w:t xml:space="preserve">Side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43285">
            <w:rPr>
              <w:noProof/>
            </w:rPr>
            <w:t>19</w:t>
          </w:r>
          <w:r>
            <w:fldChar w:fldCharType="end"/>
          </w:r>
          <w:r>
            <w:t xml:space="preserve"> af </w:t>
          </w:r>
          <w:fldSimple w:instr="SECTIONPAGES  \* Arabic  \* MERGEFORMAT">
            <w:r w:rsidR="002323BC">
              <w:rPr>
                <w:noProof/>
              </w:rPr>
              <w:t>14</w:t>
            </w:r>
          </w:fldSimple>
        </w:p>
        <w:p w14:paraId="4DC73DE6" w14:textId="77777777" w:rsidR="00401151" w:rsidRDefault="004E4D31" w:rsidP="00AB2E95">
          <w:pPr>
            <w:pStyle w:val="Sidefod"/>
            <w:jc w:val="right"/>
          </w:pPr>
          <w:r>
            <w:rPr>
              <w:noProof/>
            </w:rPr>
            <w:fldChar w:fldCharType="begin"/>
          </w:r>
          <w:r>
            <w:rPr>
              <w:rStyle w:val="Sidetal"/>
            </w:rPr>
            <w:instrText xml:space="preserve"> REF Version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</w:p>
        <w:p w14:paraId="7DB1D1D4" w14:textId="77777777" w:rsidR="004E4D31" w:rsidRDefault="004E4D31" w:rsidP="00AB2E95">
          <w:pPr>
            <w:pStyle w:val="Sidehoved"/>
            <w:jc w:val="right"/>
            <w:rPr>
              <w:rStyle w:val="Sidetal"/>
            </w:rPr>
          </w:pPr>
          <w:r>
            <w:rPr>
              <w:noProof/>
            </w:rPr>
            <w:fldChar w:fldCharType="end"/>
          </w:r>
        </w:p>
        <w:p w14:paraId="0841E4F5" w14:textId="77777777" w:rsidR="004E4D31" w:rsidRDefault="004E4D31" w:rsidP="00AB2E95">
          <w:pPr>
            <w:pStyle w:val="Sidefod"/>
          </w:pPr>
        </w:p>
      </w:tc>
    </w:tr>
  </w:tbl>
  <w:p w14:paraId="711A9A35" w14:textId="77777777" w:rsidR="004E4D31" w:rsidRPr="00474C1B" w:rsidRDefault="004E4D31" w:rsidP="00AB2E95">
    <w:pPr>
      <w:pStyle w:val="Sidefod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959E7" w14:textId="77777777" w:rsidR="004E4D31" w:rsidRPr="002076FC" w:rsidRDefault="004E4D31" w:rsidP="002076FC">
    <w:pPr>
      <w:pStyle w:val="Sidefod"/>
    </w:pPr>
    <w:r>
      <w:t xml:space="preserve"> </w:t>
    </w:r>
  </w:p>
  <w:tbl>
    <w:tblPr>
      <w:tblW w:w="9743" w:type="dxa"/>
      <w:tblInd w:w="108" w:type="dxa"/>
      <w:tblBorders>
        <w:top w:val="single" w:sz="12" w:space="0" w:color="006600"/>
      </w:tblBorders>
      <w:tblLook w:val="04A0" w:firstRow="1" w:lastRow="0" w:firstColumn="1" w:lastColumn="0" w:noHBand="0" w:noVBand="1"/>
    </w:tblPr>
    <w:tblGrid>
      <w:gridCol w:w="4871"/>
      <w:gridCol w:w="4872"/>
    </w:tblGrid>
    <w:tr w:rsidR="004E4D31" w14:paraId="56A0B8E7" w14:textId="77777777" w:rsidTr="00AB2E95">
      <w:tc>
        <w:tcPr>
          <w:tcW w:w="4871" w:type="dxa"/>
          <w:shd w:val="clear" w:color="auto" w:fill="auto"/>
        </w:tcPr>
        <w:p w14:paraId="66D0D0B2" w14:textId="01EFD7A5" w:rsidR="004E4D31" w:rsidRDefault="004E4D31" w:rsidP="00DA63BC">
          <w:pPr>
            <w:pStyle w:val="Sidefod"/>
            <w:tabs>
              <w:tab w:val="clear" w:pos="4819"/>
              <w:tab w:val="clear" w:pos="9638"/>
              <w:tab w:val="left" w:pos="927"/>
            </w:tabs>
          </w:pPr>
          <w:r>
            <w:tab/>
          </w:r>
        </w:p>
      </w:tc>
      <w:tc>
        <w:tcPr>
          <w:tcW w:w="4872" w:type="dxa"/>
          <w:shd w:val="clear" w:color="auto" w:fill="auto"/>
        </w:tcPr>
        <w:p w14:paraId="50F73C36" w14:textId="5F34CFBA" w:rsidR="004E4D31" w:rsidRDefault="004E4D31" w:rsidP="00AB2E95">
          <w:pPr>
            <w:pStyle w:val="Sidehoved"/>
            <w:jc w:val="right"/>
            <w:rPr>
              <w:noProof/>
            </w:rPr>
          </w:pPr>
          <w:r>
            <w:t xml:space="preserve">Side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3285">
            <w:rPr>
              <w:noProof/>
            </w:rPr>
            <w:t>1</w:t>
          </w:r>
          <w:r>
            <w:fldChar w:fldCharType="end"/>
          </w:r>
          <w:r>
            <w:t xml:space="preserve"> af </w:t>
          </w:r>
          <w:fldSimple w:instr="SECTIONPAGES  \* Arabic  \* MERGEFORMAT">
            <w:r w:rsidR="002323BC">
              <w:rPr>
                <w:noProof/>
              </w:rPr>
              <w:t>14</w:t>
            </w:r>
          </w:fldSimple>
        </w:p>
        <w:p w14:paraId="5F555EB5" w14:textId="77777777" w:rsidR="00401151" w:rsidRDefault="004E4D31" w:rsidP="00AB2E95">
          <w:pPr>
            <w:pStyle w:val="Sidefod"/>
            <w:jc w:val="right"/>
          </w:pP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REF Version \h </w:instrText>
          </w:r>
          <w:r>
            <w:rPr>
              <w:rStyle w:val="Sidetal"/>
            </w:rPr>
          </w:r>
          <w:r>
            <w:rPr>
              <w:rStyle w:val="Sidetal"/>
            </w:rPr>
            <w:fldChar w:fldCharType="separate"/>
          </w:r>
        </w:p>
        <w:p w14:paraId="6CA203BD" w14:textId="77777777" w:rsidR="004E4D31" w:rsidRDefault="004E4D31" w:rsidP="009F6219">
          <w:pPr>
            <w:pStyle w:val="Sidehoved"/>
            <w:jc w:val="center"/>
            <w:rPr>
              <w:rStyle w:val="Sidetal"/>
            </w:rPr>
          </w:pPr>
          <w:r>
            <w:rPr>
              <w:rStyle w:val="Sidetal"/>
            </w:rPr>
            <w:fldChar w:fldCharType="end"/>
          </w:r>
        </w:p>
        <w:p w14:paraId="1EEB5C65" w14:textId="77777777" w:rsidR="004E4D31" w:rsidRDefault="004E4D31" w:rsidP="00AB2E95">
          <w:pPr>
            <w:pStyle w:val="Sidefod"/>
          </w:pPr>
        </w:p>
      </w:tc>
    </w:tr>
  </w:tbl>
  <w:p w14:paraId="27EFE50A" w14:textId="77777777" w:rsidR="004E4D31" w:rsidRPr="002076FC" w:rsidRDefault="004E4D31" w:rsidP="002076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04F11" w14:textId="77777777" w:rsidR="00090F8E" w:rsidRDefault="00090F8E" w:rsidP="00D97FFE">
      <w:pPr>
        <w:spacing w:after="0" w:line="240" w:lineRule="auto"/>
      </w:pPr>
      <w:r>
        <w:separator/>
      </w:r>
    </w:p>
  </w:footnote>
  <w:footnote w:type="continuationSeparator" w:id="0">
    <w:p w14:paraId="2890CB0D" w14:textId="77777777" w:rsidR="00090F8E" w:rsidRDefault="00090F8E" w:rsidP="00D9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F98F" w14:textId="77777777" w:rsidR="004E4D31" w:rsidRDefault="004E4D31">
    <w:pPr>
      <w:pStyle w:val="Sidehoved"/>
    </w:pPr>
  </w:p>
  <w:p w14:paraId="34223B45" w14:textId="77777777" w:rsidR="004E4D31" w:rsidRDefault="004E4D31">
    <w:pPr>
      <w:pStyle w:val="Sidehoved"/>
    </w:pPr>
  </w:p>
  <w:p w14:paraId="539CD7A1" w14:textId="77777777" w:rsidR="004E4D31" w:rsidRDefault="004E4D31">
    <w:pPr>
      <w:pStyle w:val="Sidehoved"/>
    </w:pPr>
  </w:p>
  <w:p w14:paraId="6A9A2604" w14:textId="77777777" w:rsidR="004E4D31" w:rsidRDefault="004E4D31">
    <w:pPr>
      <w:pStyle w:val="Sidehoved"/>
    </w:pPr>
  </w:p>
  <w:p w14:paraId="3DD220FA" w14:textId="77777777" w:rsidR="004E4D31" w:rsidRDefault="004E4D31">
    <w:pPr>
      <w:pStyle w:val="Sidehoved"/>
    </w:pPr>
  </w:p>
  <w:p w14:paraId="7B186A81" w14:textId="77777777" w:rsidR="004E4D31" w:rsidRDefault="004E4D31">
    <w:pPr>
      <w:pStyle w:val="Sidehoved"/>
    </w:pPr>
  </w:p>
  <w:p w14:paraId="4F24943C" w14:textId="77777777" w:rsidR="004E4D31" w:rsidRDefault="004E4D31">
    <w:pPr>
      <w:pStyle w:val="Sidehoved"/>
    </w:pPr>
  </w:p>
  <w:p w14:paraId="6AD9664E" w14:textId="77777777" w:rsidR="004E4D31" w:rsidRDefault="004E4D31">
    <w:pPr>
      <w:pStyle w:val="Sidehoved"/>
    </w:pPr>
  </w:p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3191"/>
      <w:gridCol w:w="3254"/>
      <w:gridCol w:w="3183"/>
    </w:tblGrid>
    <w:tr w:rsidR="004E4D31" w14:paraId="78B7657B" w14:textId="77777777" w:rsidTr="002B4387">
      <w:trPr>
        <w:trHeight w:val="1978"/>
      </w:trPr>
      <w:tc>
        <w:tcPr>
          <w:tcW w:w="3259" w:type="dxa"/>
        </w:tcPr>
        <w:p w14:paraId="6FE6CD6D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</w:p>
        <w:p w14:paraId="0463B4CE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  <w:r>
            <w:rPr>
              <w:rFonts w:ascii="Times New Roman" w:hAnsi="Times New Roman"/>
              <w:b/>
              <w:bCs/>
              <w:color w:val="000000"/>
            </w:rPr>
            <w:t xml:space="preserve">Udført af Legepladsinspektør: </w:t>
          </w:r>
        </w:p>
        <w:p w14:paraId="001BED06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</w:p>
        <w:p w14:paraId="4A60BCC5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color w:val="000000"/>
            </w:rPr>
            <w:t>Fr./Hr. Preben Hansen</w:t>
          </w:r>
        </w:p>
        <w:p w14:paraId="7C36B73E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  <w:r>
            <w:rPr>
              <w:rFonts w:ascii="Times New Roman" w:hAnsi="Times New Roman"/>
              <w:b/>
              <w:bCs/>
              <w:color w:val="000000"/>
            </w:rPr>
            <w:t>Certifikat fra:</w:t>
          </w:r>
          <w:r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b/>
              <w:bCs/>
              <w:color w:val="000000"/>
            </w:rPr>
            <w:t xml:space="preserve">TÜV SÜD </w:t>
          </w:r>
        </w:p>
        <w:p w14:paraId="5A20C068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color w:val="000000"/>
            </w:rPr>
            <w:t>Certifikat nr.: 713254132</w:t>
          </w:r>
        </w:p>
        <w:p w14:paraId="61194A4A" w14:textId="35822B6D" w:rsidR="004E4D31" w:rsidRDefault="00EB5FA2" w:rsidP="00EB5FA2">
          <w:pPr>
            <w:pStyle w:val="Sidehoved"/>
          </w:pPr>
          <w:r>
            <w:rPr>
              <w:rFonts w:ascii="Times New Roman" w:hAnsi="Times New Roman"/>
              <w:b/>
              <w:bCs/>
              <w:color w:val="000000"/>
              <w:szCs w:val="20"/>
            </w:rPr>
            <w:t>Gyldig til: 23.03.2024</w:t>
          </w:r>
        </w:p>
      </w:tc>
      <w:tc>
        <w:tcPr>
          <w:tcW w:w="3259" w:type="dxa"/>
        </w:tcPr>
        <w:p w14:paraId="71E9947C" w14:textId="77777777" w:rsidR="004E4D31" w:rsidRDefault="004E4D31">
          <w:pPr>
            <w:pStyle w:val="Sidehoved"/>
          </w:pPr>
        </w:p>
        <w:p w14:paraId="071D8DA8" w14:textId="4A79F839" w:rsidR="004E4D31" w:rsidRDefault="004E4D31">
          <w:pPr>
            <w:pStyle w:val="Sidehoved"/>
          </w:pPr>
          <w:r>
            <w:t xml:space="preserve">               </w:t>
          </w:r>
          <w:r w:rsidR="00356FAA">
            <w:rPr>
              <w:noProof/>
            </w:rPr>
            <w:drawing>
              <wp:inline distT="0" distB="0" distL="0" distR="0" wp14:anchorId="44347979" wp14:editId="2C24FDD6">
                <wp:extent cx="1866900" cy="685800"/>
                <wp:effectExtent l="0" t="0" r="0" b="0"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rma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2C7DA92C" w14:textId="77777777" w:rsidR="004E4D31" w:rsidRDefault="004E4D31" w:rsidP="008800A5">
          <w:pPr>
            <w:pStyle w:val="Sidehoved"/>
            <w:jc w:val="center"/>
          </w:pPr>
        </w:p>
        <w:p w14:paraId="6D419AA1" w14:textId="50127574" w:rsidR="008800A5" w:rsidRDefault="008800A5" w:rsidP="008800A5">
          <w:pPr>
            <w:spacing w:after="0"/>
            <w:jc w:val="center"/>
            <w:rPr>
              <w:rFonts w:ascii="Times New Roman" w:hAnsi="Times New Roman"/>
              <w:b/>
            </w:rPr>
          </w:pPr>
          <w:r>
            <w:rPr>
              <w:b/>
            </w:rPr>
            <w:t>Entreprenøren</w:t>
          </w:r>
        </w:p>
        <w:p w14:paraId="08D5F28D" w14:textId="77777777" w:rsidR="008800A5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Vibevej 8</w:t>
          </w:r>
        </w:p>
        <w:p w14:paraId="12C6B99B" w14:textId="77777777" w:rsidR="008800A5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6705 Esbjerg Ø</w:t>
          </w:r>
        </w:p>
        <w:p w14:paraId="6CCB337E" w14:textId="77777777" w:rsidR="008800A5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Mob. 27241357</w:t>
          </w:r>
        </w:p>
        <w:p w14:paraId="4A834DDA" w14:textId="77777777" w:rsidR="008800A5" w:rsidRPr="005A7E38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e-mail:</w:t>
          </w:r>
        </w:p>
        <w:p w14:paraId="6ED5B51A" w14:textId="1829EC21" w:rsidR="004E4D31" w:rsidRPr="008800A5" w:rsidRDefault="008800A5" w:rsidP="008800A5">
          <w:pPr>
            <w:spacing w:after="0"/>
            <w:jc w:val="center"/>
            <w:rPr>
              <w:b/>
            </w:rPr>
          </w:pPr>
          <w:r w:rsidRPr="005A7E38">
            <w:rPr>
              <w:b/>
            </w:rPr>
            <w:t>pnh@esbjerg.dk</w:t>
          </w:r>
        </w:p>
      </w:tc>
    </w:tr>
  </w:tbl>
  <w:p w14:paraId="3F904CCB" w14:textId="77777777" w:rsidR="004E4D31" w:rsidRDefault="004E4D3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13A5F" w14:textId="77777777" w:rsidR="004E4D31" w:rsidRDefault="004E4D31">
    <w:pPr>
      <w:pStyle w:val="Sidehove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4D1216F" w14:textId="77777777" w:rsidR="004E4D31" w:rsidRDefault="004E4D31">
    <w:pPr>
      <w:pStyle w:val="Sidehoved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5" w:type="dxa"/>
      <w:tblBorders>
        <w:bottom w:val="single" w:sz="18" w:space="0" w:color="008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23"/>
      <w:gridCol w:w="4964"/>
      <w:gridCol w:w="2268"/>
    </w:tblGrid>
    <w:tr w:rsidR="004E4D31" w14:paraId="533493D0" w14:textId="77777777" w:rsidTr="001F0505">
      <w:trPr>
        <w:cantSplit/>
        <w:trHeight w:val="898"/>
      </w:trPr>
      <w:tc>
        <w:tcPr>
          <w:tcW w:w="2623" w:type="dxa"/>
          <w:tcBorders>
            <w:top w:val="nil"/>
            <w:left w:val="nil"/>
            <w:bottom w:val="single" w:sz="18" w:space="0" w:color="008000"/>
            <w:right w:val="nil"/>
          </w:tcBorders>
          <w:vAlign w:val="bottom"/>
          <w:hideMark/>
        </w:tcPr>
        <w:p w14:paraId="39B6B1D1" w14:textId="77777777" w:rsidR="004E4D31" w:rsidRDefault="004E4D31">
          <w:pPr>
            <w:rPr>
              <w:rFonts w:eastAsia="Times New Roman"/>
              <w:sz w:val="18"/>
              <w:szCs w:val="18"/>
            </w:rPr>
          </w:pPr>
          <w:r>
            <w:rPr>
              <w:color w:val="000000"/>
              <w:sz w:val="14"/>
              <w:szCs w:val="14"/>
              <w:lang w:val="de-DE"/>
            </w:rPr>
            <w:t xml:space="preserve">    </w:t>
          </w:r>
        </w:p>
      </w:tc>
      <w:tc>
        <w:tcPr>
          <w:tcW w:w="4964" w:type="dxa"/>
          <w:tcBorders>
            <w:top w:val="nil"/>
            <w:left w:val="nil"/>
            <w:bottom w:val="single" w:sz="18" w:space="0" w:color="008000"/>
            <w:right w:val="nil"/>
          </w:tcBorders>
          <w:vAlign w:val="center"/>
          <w:hideMark/>
        </w:tcPr>
        <w:p w14:paraId="79042FC2" w14:textId="77777777" w:rsidR="004E4D31" w:rsidRDefault="004E4D31">
          <w:pPr>
            <w:pStyle w:val="Overskrift1"/>
            <w:jc w:val="center"/>
            <w:rPr>
              <w:szCs w:val="28"/>
            </w:rPr>
          </w:pPr>
          <w:r>
            <w:rPr>
              <w:b w:val="0"/>
              <w:szCs w:val="28"/>
            </w:rPr>
            <w:t xml:space="preserve">INSPEKTIONSRAPPORT </w:t>
          </w:r>
        </w:p>
      </w:tc>
      <w:tc>
        <w:tcPr>
          <w:tcW w:w="2268" w:type="dxa"/>
          <w:tcBorders>
            <w:top w:val="nil"/>
            <w:left w:val="nil"/>
            <w:bottom w:val="single" w:sz="18" w:space="0" w:color="008000"/>
            <w:right w:val="nil"/>
          </w:tcBorders>
          <w:hideMark/>
        </w:tcPr>
        <w:p w14:paraId="3F82752B" w14:textId="77777777" w:rsidR="004E4D31" w:rsidRDefault="004E4D31">
          <w:pPr>
            <w:ind w:right="-28"/>
            <w:jc w:val="right"/>
            <w:rPr>
              <w:rFonts w:eastAsia="Times New Roman"/>
              <w:b/>
            </w:rPr>
          </w:pPr>
        </w:p>
      </w:tc>
    </w:tr>
  </w:tbl>
  <w:p w14:paraId="70D20BF6" w14:textId="77777777" w:rsidR="004E4D31" w:rsidRPr="000231D9" w:rsidRDefault="004E4D31" w:rsidP="000231D9">
    <w:pPr>
      <w:pStyle w:val="Overskrift1"/>
    </w:pPr>
    <w:r>
      <w:t>Inspektion af legeredskaber</w:t>
    </w:r>
    <w:r w:rsidRPr="001F0505">
      <w:t>ne: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5" w:type="dxa"/>
      <w:tblBorders>
        <w:bottom w:val="single" w:sz="18" w:space="0" w:color="008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23"/>
      <w:gridCol w:w="4964"/>
      <w:gridCol w:w="2268"/>
    </w:tblGrid>
    <w:tr w:rsidR="004E4D31" w14:paraId="67E62404" w14:textId="77777777" w:rsidTr="00947D35">
      <w:trPr>
        <w:cantSplit/>
        <w:trHeight w:val="898"/>
      </w:trPr>
      <w:tc>
        <w:tcPr>
          <w:tcW w:w="2622" w:type="dxa"/>
          <w:tcBorders>
            <w:top w:val="nil"/>
            <w:left w:val="nil"/>
            <w:bottom w:val="single" w:sz="18" w:space="0" w:color="008000"/>
            <w:right w:val="nil"/>
          </w:tcBorders>
          <w:vAlign w:val="bottom"/>
          <w:hideMark/>
        </w:tcPr>
        <w:p w14:paraId="2062D821" w14:textId="77777777" w:rsidR="004E4D31" w:rsidRDefault="004E4D31">
          <w:pPr>
            <w:rPr>
              <w:rFonts w:eastAsia="Times New Roman"/>
              <w:sz w:val="18"/>
              <w:szCs w:val="18"/>
            </w:rPr>
          </w:pPr>
          <w:r>
            <w:rPr>
              <w:color w:val="000000"/>
              <w:sz w:val="14"/>
              <w:szCs w:val="14"/>
              <w:lang w:val="de-DE"/>
            </w:rPr>
            <w:t xml:space="preserve">    </w:t>
          </w:r>
        </w:p>
      </w:tc>
      <w:tc>
        <w:tcPr>
          <w:tcW w:w="4961" w:type="dxa"/>
          <w:tcBorders>
            <w:top w:val="nil"/>
            <w:left w:val="nil"/>
            <w:bottom w:val="single" w:sz="18" w:space="0" w:color="008000"/>
            <w:right w:val="nil"/>
          </w:tcBorders>
          <w:vAlign w:val="center"/>
          <w:hideMark/>
        </w:tcPr>
        <w:p w14:paraId="178645BA" w14:textId="77777777" w:rsidR="004E4D31" w:rsidRDefault="004E4D31">
          <w:pPr>
            <w:pStyle w:val="Overskrift1"/>
            <w:jc w:val="center"/>
            <w:rPr>
              <w:szCs w:val="28"/>
            </w:rPr>
          </w:pPr>
          <w:r>
            <w:rPr>
              <w:b w:val="0"/>
              <w:szCs w:val="28"/>
            </w:rPr>
            <w:t xml:space="preserve">INSPEKTIONSRAPPORT </w:t>
          </w:r>
        </w:p>
      </w:tc>
      <w:tc>
        <w:tcPr>
          <w:tcW w:w="2267" w:type="dxa"/>
          <w:tcBorders>
            <w:top w:val="nil"/>
            <w:left w:val="nil"/>
            <w:bottom w:val="single" w:sz="18" w:space="0" w:color="008000"/>
            <w:right w:val="nil"/>
          </w:tcBorders>
          <w:hideMark/>
        </w:tcPr>
        <w:p w14:paraId="040360B8" w14:textId="77777777" w:rsidR="004E4D31" w:rsidRDefault="004E4D31">
          <w:pPr>
            <w:ind w:right="-28"/>
            <w:jc w:val="right"/>
            <w:rPr>
              <w:rFonts w:eastAsia="Times New Roman"/>
              <w:b/>
            </w:rPr>
          </w:pPr>
        </w:p>
      </w:tc>
    </w:tr>
  </w:tbl>
  <w:p w14:paraId="17A1CA98" w14:textId="77777777" w:rsidR="004E4D31" w:rsidRPr="00947D35" w:rsidRDefault="004E4D31" w:rsidP="00947D3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hybridMultilevel"/>
    <w:tmpl w:val="30A6979E"/>
    <w:lvl w:ilvl="0" w:tplc="ABAA4A74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DBFE2EFA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 w:tplc="8E8E5BE6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 w:tplc="E732F7F4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 w:tplc="FA6ED2AA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 w:tplc="53900CC0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 w:tplc="87625CF2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 w:tplc="0A40BCA4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 w:tplc="98B268EE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713C0F"/>
    <w:multiLevelType w:val="hybridMultilevel"/>
    <w:tmpl w:val="6B7E29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31858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101475"/>
    <w:multiLevelType w:val="hybridMultilevel"/>
    <w:tmpl w:val="0A6890E8"/>
    <w:lvl w:ilvl="0" w:tplc="ABD80C70">
      <w:start w:val="1"/>
      <w:numFmt w:val="decimal"/>
      <w:lvlText w:val="%1)"/>
      <w:lvlJc w:val="left"/>
      <w:pPr>
        <w:ind w:left="331" w:hanging="219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 w:tplc="7380772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color w:val="00000A"/>
        <w:w w:val="99"/>
        <w:sz w:val="20"/>
        <w:szCs w:val="20"/>
      </w:rPr>
    </w:lvl>
    <w:lvl w:ilvl="2" w:tplc="9636060E">
      <w:start w:val="1"/>
      <w:numFmt w:val="bullet"/>
      <w:lvlText w:val="•"/>
      <w:lvlJc w:val="left"/>
      <w:pPr>
        <w:ind w:left="1834" w:hanging="360"/>
      </w:pPr>
      <w:rPr>
        <w:rFonts w:hint="default"/>
      </w:rPr>
    </w:lvl>
    <w:lvl w:ilvl="3" w:tplc="C3D8E97A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A0600F62">
      <w:start w:val="1"/>
      <w:numFmt w:val="bullet"/>
      <w:lvlText w:val="•"/>
      <w:lvlJc w:val="left"/>
      <w:pPr>
        <w:ind w:left="3837" w:hanging="360"/>
      </w:pPr>
      <w:rPr>
        <w:rFonts w:hint="default"/>
      </w:rPr>
    </w:lvl>
    <w:lvl w:ilvl="5" w:tplc="6A023BB4">
      <w:start w:val="1"/>
      <w:numFmt w:val="bullet"/>
      <w:lvlText w:val="•"/>
      <w:lvlJc w:val="left"/>
      <w:pPr>
        <w:ind w:left="4838" w:hanging="360"/>
      </w:pPr>
      <w:rPr>
        <w:rFonts w:hint="default"/>
      </w:rPr>
    </w:lvl>
    <w:lvl w:ilvl="6" w:tplc="E55A4D7C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7" w:tplc="040A4948">
      <w:start w:val="1"/>
      <w:numFmt w:val="bullet"/>
      <w:lvlText w:val="•"/>
      <w:lvlJc w:val="left"/>
      <w:pPr>
        <w:ind w:left="6841" w:hanging="360"/>
      </w:pPr>
      <w:rPr>
        <w:rFonts w:hint="default"/>
      </w:rPr>
    </w:lvl>
    <w:lvl w:ilvl="8" w:tplc="BBFC56F0">
      <w:start w:val="1"/>
      <w:numFmt w:val="bullet"/>
      <w:lvlText w:val="•"/>
      <w:lvlJc w:val="left"/>
      <w:pPr>
        <w:ind w:left="7843" w:hanging="360"/>
      </w:pPr>
      <w:rPr>
        <w:rFonts w:hint="default"/>
      </w:rPr>
    </w:lvl>
  </w:abstractNum>
  <w:abstractNum w:abstractNumId="5" w15:restartNumberingAfterBreak="0">
    <w:nsid w:val="11EF3536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D9258A"/>
    <w:multiLevelType w:val="hybridMultilevel"/>
    <w:tmpl w:val="9C9E09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2B7DA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D161E6E"/>
    <w:multiLevelType w:val="singleLevel"/>
    <w:tmpl w:val="30047F2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9" w15:restartNumberingAfterBreak="0">
    <w:nsid w:val="1F332AB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1C627A"/>
    <w:multiLevelType w:val="hybridMultilevel"/>
    <w:tmpl w:val="0406000F"/>
    <w:lvl w:ilvl="0" w:tplc="04CC433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DD04E6C">
      <w:numFmt w:val="decimal"/>
      <w:lvlText w:val=""/>
      <w:lvlJc w:val="left"/>
    </w:lvl>
    <w:lvl w:ilvl="2" w:tplc="DA8A6EDC">
      <w:numFmt w:val="decimal"/>
      <w:lvlText w:val=""/>
      <w:lvlJc w:val="left"/>
    </w:lvl>
    <w:lvl w:ilvl="3" w:tplc="8372146A">
      <w:numFmt w:val="decimal"/>
      <w:lvlText w:val=""/>
      <w:lvlJc w:val="left"/>
    </w:lvl>
    <w:lvl w:ilvl="4" w:tplc="6AB063EA">
      <w:numFmt w:val="decimal"/>
      <w:lvlText w:val=""/>
      <w:lvlJc w:val="left"/>
    </w:lvl>
    <w:lvl w:ilvl="5" w:tplc="5DC0E444">
      <w:numFmt w:val="decimal"/>
      <w:lvlText w:val=""/>
      <w:lvlJc w:val="left"/>
    </w:lvl>
    <w:lvl w:ilvl="6" w:tplc="911E8DA6">
      <w:numFmt w:val="decimal"/>
      <w:lvlText w:val=""/>
      <w:lvlJc w:val="left"/>
    </w:lvl>
    <w:lvl w:ilvl="7" w:tplc="A2A2BEE0">
      <w:numFmt w:val="decimal"/>
      <w:lvlText w:val=""/>
      <w:lvlJc w:val="left"/>
    </w:lvl>
    <w:lvl w:ilvl="8" w:tplc="49E688E6">
      <w:numFmt w:val="decimal"/>
      <w:lvlText w:val=""/>
      <w:lvlJc w:val="left"/>
    </w:lvl>
  </w:abstractNum>
  <w:abstractNum w:abstractNumId="11" w15:restartNumberingAfterBreak="0">
    <w:nsid w:val="24B435B2"/>
    <w:multiLevelType w:val="hybridMultilevel"/>
    <w:tmpl w:val="D16E251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C4DB0"/>
    <w:multiLevelType w:val="hybridMultilevel"/>
    <w:tmpl w:val="04060001"/>
    <w:lvl w:ilvl="0" w:tplc="248ED8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CDE1D20">
      <w:numFmt w:val="decimal"/>
      <w:lvlText w:val=""/>
      <w:lvlJc w:val="left"/>
    </w:lvl>
    <w:lvl w:ilvl="2" w:tplc="C926758C">
      <w:numFmt w:val="decimal"/>
      <w:lvlText w:val=""/>
      <w:lvlJc w:val="left"/>
    </w:lvl>
    <w:lvl w:ilvl="3" w:tplc="FBB621CC">
      <w:numFmt w:val="decimal"/>
      <w:lvlText w:val=""/>
      <w:lvlJc w:val="left"/>
    </w:lvl>
    <w:lvl w:ilvl="4" w:tplc="E5C69742">
      <w:numFmt w:val="decimal"/>
      <w:lvlText w:val=""/>
      <w:lvlJc w:val="left"/>
    </w:lvl>
    <w:lvl w:ilvl="5" w:tplc="505A1FF6">
      <w:numFmt w:val="decimal"/>
      <w:lvlText w:val=""/>
      <w:lvlJc w:val="left"/>
    </w:lvl>
    <w:lvl w:ilvl="6" w:tplc="8D384770">
      <w:numFmt w:val="decimal"/>
      <w:lvlText w:val=""/>
      <w:lvlJc w:val="left"/>
    </w:lvl>
    <w:lvl w:ilvl="7" w:tplc="14D8FADA">
      <w:numFmt w:val="decimal"/>
      <w:lvlText w:val=""/>
      <w:lvlJc w:val="left"/>
    </w:lvl>
    <w:lvl w:ilvl="8" w:tplc="36109080">
      <w:numFmt w:val="decimal"/>
      <w:lvlText w:val=""/>
      <w:lvlJc w:val="left"/>
    </w:lvl>
  </w:abstractNum>
  <w:abstractNum w:abstractNumId="13" w15:restartNumberingAfterBreak="0">
    <w:nsid w:val="2D6D79F8"/>
    <w:multiLevelType w:val="hybridMultilevel"/>
    <w:tmpl w:val="04060001"/>
    <w:lvl w:ilvl="0" w:tplc="F482C0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7A5EBA">
      <w:numFmt w:val="decimal"/>
      <w:lvlText w:val=""/>
      <w:lvlJc w:val="left"/>
    </w:lvl>
    <w:lvl w:ilvl="2" w:tplc="6D3613A0">
      <w:numFmt w:val="decimal"/>
      <w:lvlText w:val=""/>
      <w:lvlJc w:val="left"/>
    </w:lvl>
    <w:lvl w:ilvl="3" w:tplc="42AC2F50">
      <w:numFmt w:val="decimal"/>
      <w:lvlText w:val=""/>
      <w:lvlJc w:val="left"/>
    </w:lvl>
    <w:lvl w:ilvl="4" w:tplc="5F3CDB18">
      <w:numFmt w:val="decimal"/>
      <w:lvlText w:val=""/>
      <w:lvlJc w:val="left"/>
    </w:lvl>
    <w:lvl w:ilvl="5" w:tplc="B0A4F9FE">
      <w:numFmt w:val="decimal"/>
      <w:lvlText w:val=""/>
      <w:lvlJc w:val="left"/>
    </w:lvl>
    <w:lvl w:ilvl="6" w:tplc="39304D92">
      <w:numFmt w:val="decimal"/>
      <w:lvlText w:val=""/>
      <w:lvlJc w:val="left"/>
    </w:lvl>
    <w:lvl w:ilvl="7" w:tplc="5980E8DA">
      <w:numFmt w:val="decimal"/>
      <w:lvlText w:val=""/>
      <w:lvlJc w:val="left"/>
    </w:lvl>
    <w:lvl w:ilvl="8" w:tplc="7C10DC2C">
      <w:numFmt w:val="decimal"/>
      <w:lvlText w:val=""/>
      <w:lvlJc w:val="left"/>
    </w:lvl>
  </w:abstractNum>
  <w:abstractNum w:abstractNumId="14" w15:restartNumberingAfterBreak="0">
    <w:nsid w:val="32576201"/>
    <w:multiLevelType w:val="hybridMultilevel"/>
    <w:tmpl w:val="6B7E297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73B76"/>
    <w:multiLevelType w:val="hybridMultilevel"/>
    <w:tmpl w:val="0406000F"/>
    <w:lvl w:ilvl="0" w:tplc="44946C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D30B6E8">
      <w:numFmt w:val="decimal"/>
      <w:lvlText w:val=""/>
      <w:lvlJc w:val="left"/>
    </w:lvl>
    <w:lvl w:ilvl="2" w:tplc="6652CB9C">
      <w:numFmt w:val="decimal"/>
      <w:lvlText w:val=""/>
      <w:lvlJc w:val="left"/>
    </w:lvl>
    <w:lvl w:ilvl="3" w:tplc="94B0AD3C">
      <w:numFmt w:val="decimal"/>
      <w:lvlText w:val=""/>
      <w:lvlJc w:val="left"/>
    </w:lvl>
    <w:lvl w:ilvl="4" w:tplc="671E433A">
      <w:numFmt w:val="decimal"/>
      <w:lvlText w:val=""/>
      <w:lvlJc w:val="left"/>
    </w:lvl>
    <w:lvl w:ilvl="5" w:tplc="7026CF92">
      <w:numFmt w:val="decimal"/>
      <w:lvlText w:val=""/>
      <w:lvlJc w:val="left"/>
    </w:lvl>
    <w:lvl w:ilvl="6" w:tplc="C08C75E0">
      <w:numFmt w:val="decimal"/>
      <w:lvlText w:val=""/>
      <w:lvlJc w:val="left"/>
    </w:lvl>
    <w:lvl w:ilvl="7" w:tplc="73A85308">
      <w:numFmt w:val="decimal"/>
      <w:lvlText w:val=""/>
      <w:lvlJc w:val="left"/>
    </w:lvl>
    <w:lvl w:ilvl="8" w:tplc="DC148654">
      <w:numFmt w:val="decimal"/>
      <w:lvlText w:val=""/>
      <w:lvlJc w:val="left"/>
    </w:lvl>
  </w:abstractNum>
  <w:abstractNum w:abstractNumId="16" w15:restartNumberingAfterBreak="0">
    <w:nsid w:val="371B32A6"/>
    <w:multiLevelType w:val="hybridMultilevel"/>
    <w:tmpl w:val="791CB40E"/>
    <w:lvl w:ilvl="0" w:tplc="18F6DC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B95CA8"/>
    <w:multiLevelType w:val="multilevel"/>
    <w:tmpl w:val="30047F2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1D0477"/>
    <w:multiLevelType w:val="hybridMultilevel"/>
    <w:tmpl w:val="BA92EE4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86A3F"/>
    <w:multiLevelType w:val="hybridMultilevel"/>
    <w:tmpl w:val="D16E251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73BFA"/>
    <w:multiLevelType w:val="hybridMultilevel"/>
    <w:tmpl w:val="3C56064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0B5E11"/>
    <w:multiLevelType w:val="hybridMultilevel"/>
    <w:tmpl w:val="0D5CD54C"/>
    <w:lvl w:ilvl="0" w:tplc="0409000B">
      <w:start w:val="1"/>
      <w:numFmt w:val="bullet"/>
      <w:lvlText w:val=""/>
      <w:lvlJc w:val="left"/>
      <w:pPr>
        <w:tabs>
          <w:tab w:val="num" w:pos="774"/>
        </w:tabs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22" w15:restartNumberingAfterBreak="0">
    <w:nsid w:val="4ECB1A57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7FE7CCD"/>
    <w:multiLevelType w:val="singleLevel"/>
    <w:tmpl w:val="31C81C7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50E0B1A"/>
    <w:multiLevelType w:val="hybridMultilevel"/>
    <w:tmpl w:val="17F8026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E41EA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6E2E3ACD"/>
    <w:multiLevelType w:val="singleLevel"/>
    <w:tmpl w:val="DA5467C6"/>
    <w:lvl w:ilvl="0">
      <w:start w:val="1"/>
      <w:numFmt w:val="lowerLetter"/>
      <w:lvlText w:val="%1)"/>
      <w:legacy w:legacy="1" w:legacySpace="0" w:legacyIndent="283"/>
      <w:lvlJc w:val="left"/>
      <w:pPr>
        <w:ind w:left="1132" w:hanging="283"/>
      </w:pPr>
    </w:lvl>
  </w:abstractNum>
  <w:abstractNum w:abstractNumId="27" w15:restartNumberingAfterBreak="0">
    <w:nsid w:val="6F0A329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3E32A86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748F5F36"/>
    <w:multiLevelType w:val="hybridMultilevel"/>
    <w:tmpl w:val="89E2213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A5DA1"/>
    <w:multiLevelType w:val="singleLevel"/>
    <w:tmpl w:val="040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5"/>
  </w:num>
  <w:num w:numId="3">
    <w:abstractNumId w:val="28"/>
  </w:num>
  <w:num w:numId="4">
    <w:abstractNumId w:val="8"/>
  </w:num>
  <w:num w:numId="5">
    <w:abstractNumId w:val="30"/>
  </w:num>
  <w:num w:numId="6">
    <w:abstractNumId w:val="17"/>
  </w:num>
  <w:num w:numId="7">
    <w:abstractNumId w:val="26"/>
  </w:num>
  <w:num w:numId="8">
    <w:abstractNumId w:val="25"/>
  </w:num>
  <w:num w:numId="9">
    <w:abstractNumId w:val="21"/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"/>
  </w:num>
  <w:num w:numId="17">
    <w:abstractNumId w:val="6"/>
  </w:num>
  <w:num w:numId="18">
    <w:abstractNumId w:val="3"/>
  </w:num>
  <w:num w:numId="19">
    <w:abstractNumId w:val="10"/>
  </w:num>
  <w:num w:numId="20">
    <w:abstractNumId w:val="23"/>
  </w:num>
  <w:num w:numId="21">
    <w:abstractNumId w:val="13"/>
  </w:num>
  <w:num w:numId="22">
    <w:abstractNumId w:val="27"/>
  </w:num>
  <w:num w:numId="23">
    <w:abstractNumId w:val="22"/>
  </w:num>
  <w:num w:numId="24">
    <w:abstractNumId w:val="9"/>
  </w:num>
  <w:num w:numId="25">
    <w:abstractNumId w:val="12"/>
  </w:num>
  <w:num w:numId="26">
    <w:abstractNumId w:val="7"/>
  </w:num>
  <w:num w:numId="27">
    <w:abstractNumId w:val="5"/>
  </w:num>
  <w:num w:numId="2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9">
    <w:abstractNumId w:val="4"/>
  </w:num>
  <w:num w:numId="30">
    <w:abstractNumId w:val="24"/>
  </w:num>
  <w:num w:numId="31">
    <w:abstractNumId w:val="19"/>
  </w:num>
  <w:num w:numId="32">
    <w:abstractNumId w:val="29"/>
  </w:num>
  <w:num w:numId="33">
    <w:abstractNumId w:val="2"/>
  </w:num>
  <w:num w:numId="34">
    <w:abstractNumId w:val="11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657"/>
    <w:rsid w:val="00001588"/>
    <w:rsid w:val="000231D9"/>
    <w:rsid w:val="00035852"/>
    <w:rsid w:val="00044404"/>
    <w:rsid w:val="00044F1D"/>
    <w:rsid w:val="00050FE0"/>
    <w:rsid w:val="00053416"/>
    <w:rsid w:val="000754BD"/>
    <w:rsid w:val="00090F8E"/>
    <w:rsid w:val="000912A7"/>
    <w:rsid w:val="000A1ECC"/>
    <w:rsid w:val="000B0C42"/>
    <w:rsid w:val="000B4FA6"/>
    <w:rsid w:val="000C0EAE"/>
    <w:rsid w:val="000C3209"/>
    <w:rsid w:val="000C433B"/>
    <w:rsid w:val="000C4EEA"/>
    <w:rsid w:val="000C7916"/>
    <w:rsid w:val="000E0036"/>
    <w:rsid w:val="000E3EF0"/>
    <w:rsid w:val="001018DB"/>
    <w:rsid w:val="001020D5"/>
    <w:rsid w:val="00116F5A"/>
    <w:rsid w:val="00124F5C"/>
    <w:rsid w:val="001347FA"/>
    <w:rsid w:val="0015397D"/>
    <w:rsid w:val="00154E23"/>
    <w:rsid w:val="00167191"/>
    <w:rsid w:val="001A378A"/>
    <w:rsid w:val="001A5D0E"/>
    <w:rsid w:val="001B1EA8"/>
    <w:rsid w:val="001B60F3"/>
    <w:rsid w:val="001C170E"/>
    <w:rsid w:val="001C7E5A"/>
    <w:rsid w:val="001D3765"/>
    <w:rsid w:val="001F0505"/>
    <w:rsid w:val="001F57FA"/>
    <w:rsid w:val="002076FC"/>
    <w:rsid w:val="002323BC"/>
    <w:rsid w:val="00244530"/>
    <w:rsid w:val="002859EB"/>
    <w:rsid w:val="00295821"/>
    <w:rsid w:val="002B4387"/>
    <w:rsid w:val="002B6546"/>
    <w:rsid w:val="002C55A7"/>
    <w:rsid w:val="002F52FC"/>
    <w:rsid w:val="00306D74"/>
    <w:rsid w:val="00311FBD"/>
    <w:rsid w:val="00343285"/>
    <w:rsid w:val="003476FD"/>
    <w:rsid w:val="00356FAA"/>
    <w:rsid w:val="00361796"/>
    <w:rsid w:val="00365137"/>
    <w:rsid w:val="003922B5"/>
    <w:rsid w:val="003939B2"/>
    <w:rsid w:val="00395B1D"/>
    <w:rsid w:val="003B06EB"/>
    <w:rsid w:val="003C3F7E"/>
    <w:rsid w:val="003C7855"/>
    <w:rsid w:val="003D4A40"/>
    <w:rsid w:val="003E03CB"/>
    <w:rsid w:val="003E21DB"/>
    <w:rsid w:val="003F7F1D"/>
    <w:rsid w:val="00400B5E"/>
    <w:rsid w:val="00401151"/>
    <w:rsid w:val="00403BD2"/>
    <w:rsid w:val="0041037B"/>
    <w:rsid w:val="0042145E"/>
    <w:rsid w:val="00425974"/>
    <w:rsid w:val="0043214A"/>
    <w:rsid w:val="00450E98"/>
    <w:rsid w:val="00456F72"/>
    <w:rsid w:val="00482867"/>
    <w:rsid w:val="00491D42"/>
    <w:rsid w:val="004B1C61"/>
    <w:rsid w:val="004C7BA7"/>
    <w:rsid w:val="004D404F"/>
    <w:rsid w:val="004D6CEF"/>
    <w:rsid w:val="004E2651"/>
    <w:rsid w:val="004E4D31"/>
    <w:rsid w:val="004F071A"/>
    <w:rsid w:val="004F38F4"/>
    <w:rsid w:val="004F42D8"/>
    <w:rsid w:val="004F5A5A"/>
    <w:rsid w:val="00526A46"/>
    <w:rsid w:val="005359DA"/>
    <w:rsid w:val="005501C7"/>
    <w:rsid w:val="00551426"/>
    <w:rsid w:val="005561B1"/>
    <w:rsid w:val="0056125D"/>
    <w:rsid w:val="0057475E"/>
    <w:rsid w:val="005833DF"/>
    <w:rsid w:val="00583D81"/>
    <w:rsid w:val="00586CEB"/>
    <w:rsid w:val="00590D9C"/>
    <w:rsid w:val="005B18E8"/>
    <w:rsid w:val="005B651E"/>
    <w:rsid w:val="005D5C43"/>
    <w:rsid w:val="00621ABD"/>
    <w:rsid w:val="0065431E"/>
    <w:rsid w:val="0066288C"/>
    <w:rsid w:val="00662FDB"/>
    <w:rsid w:val="0066333D"/>
    <w:rsid w:val="00672D3A"/>
    <w:rsid w:val="006864E6"/>
    <w:rsid w:val="00691625"/>
    <w:rsid w:val="00696D5A"/>
    <w:rsid w:val="00697CD8"/>
    <w:rsid w:val="006A055D"/>
    <w:rsid w:val="006B44E4"/>
    <w:rsid w:val="00701B21"/>
    <w:rsid w:val="00714EE8"/>
    <w:rsid w:val="0073632B"/>
    <w:rsid w:val="00740DD3"/>
    <w:rsid w:val="00742EE3"/>
    <w:rsid w:val="007447EF"/>
    <w:rsid w:val="00745A4E"/>
    <w:rsid w:val="00747B5C"/>
    <w:rsid w:val="00761B82"/>
    <w:rsid w:val="00765198"/>
    <w:rsid w:val="00777D71"/>
    <w:rsid w:val="00781DC4"/>
    <w:rsid w:val="0078458B"/>
    <w:rsid w:val="00790796"/>
    <w:rsid w:val="007A57B0"/>
    <w:rsid w:val="007B7936"/>
    <w:rsid w:val="007C0028"/>
    <w:rsid w:val="007C4E4B"/>
    <w:rsid w:val="007D0264"/>
    <w:rsid w:val="007D3AA5"/>
    <w:rsid w:val="007D714B"/>
    <w:rsid w:val="007E63A3"/>
    <w:rsid w:val="007E6E86"/>
    <w:rsid w:val="007F456D"/>
    <w:rsid w:val="007F4DB7"/>
    <w:rsid w:val="0082175C"/>
    <w:rsid w:val="00860635"/>
    <w:rsid w:val="00861ABA"/>
    <w:rsid w:val="008800A5"/>
    <w:rsid w:val="008826D9"/>
    <w:rsid w:val="008961FF"/>
    <w:rsid w:val="00896C1A"/>
    <w:rsid w:val="008C0D05"/>
    <w:rsid w:val="008C6CBF"/>
    <w:rsid w:val="008D02D9"/>
    <w:rsid w:val="008E5B1E"/>
    <w:rsid w:val="008F6759"/>
    <w:rsid w:val="00907E69"/>
    <w:rsid w:val="0091534F"/>
    <w:rsid w:val="009226A7"/>
    <w:rsid w:val="0092761C"/>
    <w:rsid w:val="00947D35"/>
    <w:rsid w:val="00985C9A"/>
    <w:rsid w:val="0098656D"/>
    <w:rsid w:val="009905AF"/>
    <w:rsid w:val="009A5D7F"/>
    <w:rsid w:val="009D4657"/>
    <w:rsid w:val="009D51B8"/>
    <w:rsid w:val="009F6219"/>
    <w:rsid w:val="009F7C1E"/>
    <w:rsid w:val="00A02600"/>
    <w:rsid w:val="00A12547"/>
    <w:rsid w:val="00A16B3A"/>
    <w:rsid w:val="00A20214"/>
    <w:rsid w:val="00A209E1"/>
    <w:rsid w:val="00A256E2"/>
    <w:rsid w:val="00A36BCF"/>
    <w:rsid w:val="00A57FE9"/>
    <w:rsid w:val="00AB2E95"/>
    <w:rsid w:val="00AE15F2"/>
    <w:rsid w:val="00AE6FDF"/>
    <w:rsid w:val="00B254F7"/>
    <w:rsid w:val="00B336C4"/>
    <w:rsid w:val="00B53C29"/>
    <w:rsid w:val="00B710BF"/>
    <w:rsid w:val="00B77BE2"/>
    <w:rsid w:val="00B97A16"/>
    <w:rsid w:val="00BA5C08"/>
    <w:rsid w:val="00BE54E8"/>
    <w:rsid w:val="00BF5112"/>
    <w:rsid w:val="00C03E68"/>
    <w:rsid w:val="00C05EAD"/>
    <w:rsid w:val="00C429E6"/>
    <w:rsid w:val="00C469E4"/>
    <w:rsid w:val="00C6154E"/>
    <w:rsid w:val="00C61BE2"/>
    <w:rsid w:val="00C936DD"/>
    <w:rsid w:val="00C97D70"/>
    <w:rsid w:val="00CB69F8"/>
    <w:rsid w:val="00CB7F12"/>
    <w:rsid w:val="00CD1B0E"/>
    <w:rsid w:val="00D01228"/>
    <w:rsid w:val="00D216E7"/>
    <w:rsid w:val="00D302D2"/>
    <w:rsid w:val="00D61D00"/>
    <w:rsid w:val="00D726A7"/>
    <w:rsid w:val="00D75212"/>
    <w:rsid w:val="00D812D7"/>
    <w:rsid w:val="00D97FFE"/>
    <w:rsid w:val="00DA089A"/>
    <w:rsid w:val="00DA63BC"/>
    <w:rsid w:val="00DB1298"/>
    <w:rsid w:val="00DD27C3"/>
    <w:rsid w:val="00DE2BDB"/>
    <w:rsid w:val="00DE41C2"/>
    <w:rsid w:val="00DF3EB2"/>
    <w:rsid w:val="00E02FD8"/>
    <w:rsid w:val="00E3132E"/>
    <w:rsid w:val="00E3565A"/>
    <w:rsid w:val="00E401F4"/>
    <w:rsid w:val="00E4286F"/>
    <w:rsid w:val="00E46022"/>
    <w:rsid w:val="00E5493F"/>
    <w:rsid w:val="00E555CA"/>
    <w:rsid w:val="00EA672E"/>
    <w:rsid w:val="00EA7FF9"/>
    <w:rsid w:val="00EB35A1"/>
    <w:rsid w:val="00EB431C"/>
    <w:rsid w:val="00EB5FA2"/>
    <w:rsid w:val="00EC2436"/>
    <w:rsid w:val="00EE0A08"/>
    <w:rsid w:val="00EE160E"/>
    <w:rsid w:val="00EE7DF7"/>
    <w:rsid w:val="00F157AF"/>
    <w:rsid w:val="00F226F8"/>
    <w:rsid w:val="00F31CFB"/>
    <w:rsid w:val="00F41D7C"/>
    <w:rsid w:val="00F56E4D"/>
    <w:rsid w:val="00F62E04"/>
    <w:rsid w:val="00F647B2"/>
    <w:rsid w:val="00F66615"/>
    <w:rsid w:val="00F75FBC"/>
    <w:rsid w:val="00F83938"/>
    <w:rsid w:val="00F83E40"/>
    <w:rsid w:val="00F87A15"/>
    <w:rsid w:val="00FA585C"/>
    <w:rsid w:val="00FE488D"/>
    <w:rsid w:val="00FE4930"/>
    <w:rsid w:val="00FF134F"/>
    <w:rsid w:val="59D3F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5D4C4"/>
  <w15:docId w15:val="{0775F211-357D-4B4C-AF03-D7E90E10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5A1"/>
    <w:pPr>
      <w:spacing w:after="120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qFormat/>
    <w:rsid w:val="00747B5C"/>
    <w:pPr>
      <w:keepNext/>
      <w:spacing w:before="240" w:after="0" w:line="240" w:lineRule="auto"/>
      <w:outlineLvl w:val="0"/>
    </w:pPr>
    <w:rPr>
      <w:rFonts w:eastAsia="Times New Roman" w:cs="Times New Roman"/>
      <w:b/>
      <w:bCs/>
      <w:sz w:val="28"/>
      <w:szCs w:val="24"/>
    </w:rPr>
  </w:style>
  <w:style w:type="paragraph" w:styleId="Overskrift2">
    <w:name w:val="heading 2"/>
    <w:basedOn w:val="Normal"/>
    <w:next w:val="Normal"/>
    <w:link w:val="Overskrift2Tegn"/>
    <w:unhideWhenUsed/>
    <w:qFormat/>
    <w:rsid w:val="0078458B"/>
    <w:pPr>
      <w:keepNext/>
      <w:keepLines/>
      <w:spacing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D97F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qFormat/>
    <w:rsid w:val="00EB35A1"/>
    <w:pPr>
      <w:keepNext/>
      <w:spacing w:after="0" w:line="240" w:lineRule="auto"/>
      <w:outlineLvl w:val="3"/>
    </w:pPr>
    <w:rPr>
      <w:rFonts w:eastAsia="Times New Roman" w:cs="Times New Roman"/>
      <w:b/>
      <w:szCs w:val="20"/>
      <w:lang w:eastAsia="da-DK"/>
    </w:rPr>
  </w:style>
  <w:style w:type="paragraph" w:styleId="Overskrift5">
    <w:name w:val="heading 5"/>
    <w:basedOn w:val="Normal"/>
    <w:next w:val="Normal"/>
    <w:link w:val="Overskrift5Tegn"/>
    <w:qFormat/>
    <w:rsid w:val="00747B5C"/>
    <w:pPr>
      <w:keepNext/>
      <w:spacing w:after="0" w:line="240" w:lineRule="auto"/>
      <w:jc w:val="center"/>
      <w:outlineLvl w:val="4"/>
    </w:pPr>
    <w:rPr>
      <w:rFonts w:eastAsia="Times New Roman" w:cs="Times New Roman"/>
      <w:sz w:val="24"/>
      <w:szCs w:val="20"/>
      <w:lang w:eastAsia="da-DK"/>
    </w:rPr>
  </w:style>
  <w:style w:type="paragraph" w:styleId="Overskrift6">
    <w:name w:val="heading 6"/>
    <w:basedOn w:val="Normal"/>
    <w:next w:val="Normal"/>
    <w:link w:val="Overskrift6Tegn"/>
    <w:unhideWhenUsed/>
    <w:qFormat/>
    <w:rsid w:val="00D97FFE"/>
    <w:pPr>
      <w:spacing w:after="0" w:line="240" w:lineRule="auto"/>
      <w:outlineLvl w:val="5"/>
    </w:pPr>
    <w:rPr>
      <w:rFonts w:eastAsia="Times New Roman" w:cs="Arial"/>
      <w:smallCaps/>
      <w:color w:val="7F7F00"/>
      <w:spacing w:val="5"/>
      <w:szCs w:val="20"/>
      <w:lang w:eastAsia="da-DK"/>
    </w:rPr>
  </w:style>
  <w:style w:type="paragraph" w:styleId="Overskrift7">
    <w:name w:val="heading 7"/>
    <w:basedOn w:val="Normal"/>
    <w:next w:val="Normal"/>
    <w:link w:val="Overskrift7Tegn"/>
    <w:unhideWhenUsed/>
    <w:qFormat/>
    <w:rsid w:val="00D97F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nhideWhenUsed/>
    <w:qFormat/>
    <w:rsid w:val="00D97FFE"/>
    <w:pPr>
      <w:spacing w:after="0" w:line="240" w:lineRule="auto"/>
      <w:outlineLvl w:val="7"/>
    </w:pPr>
    <w:rPr>
      <w:rFonts w:eastAsia="Times New Roman" w:cs="Arial"/>
      <w:b/>
      <w:i/>
      <w:smallCaps/>
      <w:color w:val="5F5F00"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nhideWhenUsed/>
    <w:qFormat/>
    <w:rsid w:val="00D97FFE"/>
    <w:pPr>
      <w:spacing w:after="0" w:line="240" w:lineRule="auto"/>
      <w:outlineLvl w:val="8"/>
    </w:pPr>
    <w:rPr>
      <w:rFonts w:eastAsia="Times New Roman" w:cs="Arial"/>
      <w:b/>
      <w:i/>
      <w:smallCaps/>
      <w:color w:val="3F3F0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link w:val="TitelTegn"/>
    <w:uiPriority w:val="10"/>
    <w:qFormat/>
    <w:rsid w:val="007C0028"/>
    <w:pPr>
      <w:pBdr>
        <w:top w:val="single" w:sz="12" w:space="1" w:color="006600"/>
      </w:pBdr>
      <w:spacing w:line="240" w:lineRule="auto"/>
      <w:jc w:val="center"/>
      <w:outlineLvl w:val="5"/>
    </w:pPr>
    <w:rPr>
      <w:rFonts w:eastAsiaTheme="majorEastAsia" w:cstheme="majorBidi"/>
      <w:bCs/>
      <w:smallCaps/>
      <w:color w:val="006600"/>
      <w:kern w:val="28"/>
      <w:sz w:val="48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7C0028"/>
    <w:rPr>
      <w:rFonts w:ascii="Arial" w:eastAsiaTheme="majorEastAsia" w:hAnsi="Arial" w:cstheme="majorBidi"/>
      <w:bCs/>
      <w:smallCaps/>
      <w:color w:val="006600"/>
      <w:kern w:val="28"/>
      <w:sz w:val="48"/>
      <w:szCs w:val="32"/>
    </w:rPr>
  </w:style>
  <w:style w:type="character" w:customStyle="1" w:styleId="Overskrift1Tegn">
    <w:name w:val="Overskrift 1 Tegn"/>
    <w:basedOn w:val="Standardskrifttypeiafsnit"/>
    <w:link w:val="Overskrift1"/>
    <w:rsid w:val="00747B5C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Overskrift5Tegn">
    <w:name w:val="Overskrift 5 Tegn"/>
    <w:basedOn w:val="Standardskrifttypeiafsnit"/>
    <w:link w:val="Overskrift5"/>
    <w:rsid w:val="00747B5C"/>
    <w:rPr>
      <w:rFonts w:ascii="Arial" w:eastAsia="Times New Roman" w:hAnsi="Arial" w:cs="Times New Roman"/>
      <w:sz w:val="24"/>
      <w:szCs w:val="20"/>
      <w:lang w:eastAsia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6288C"/>
    <w:pPr>
      <w:spacing w:after="600" w:line="240" w:lineRule="auto"/>
      <w:jc w:val="center"/>
    </w:pPr>
    <w:rPr>
      <w:rFonts w:eastAsia="Times New Roman" w:cs="Arial"/>
      <w:sz w:val="24"/>
      <w:lang w:eastAsia="da-DK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6288C"/>
    <w:rPr>
      <w:rFonts w:ascii="Arial" w:eastAsia="Times New Roman" w:hAnsi="Arial" w:cs="Arial"/>
      <w:sz w:val="24"/>
      <w:lang w:eastAsia="da-DK"/>
    </w:rPr>
  </w:style>
  <w:style w:type="paragraph" w:styleId="Sidefod">
    <w:name w:val="footer"/>
    <w:basedOn w:val="Normal"/>
    <w:link w:val="SidefodTegn"/>
    <w:rsid w:val="0066288C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SidefodTegn">
    <w:name w:val="Sidefod Tegn"/>
    <w:basedOn w:val="Standardskrifttypeiafsnit"/>
    <w:link w:val="Sidefod"/>
    <w:rsid w:val="0066288C"/>
    <w:rPr>
      <w:rFonts w:ascii="Arial" w:eastAsia="Times New Roman" w:hAnsi="Arial" w:cs="Times New Roman"/>
      <w:sz w:val="20"/>
      <w:szCs w:val="24"/>
    </w:rPr>
  </w:style>
  <w:style w:type="paragraph" w:styleId="Markeringsbobletekst">
    <w:name w:val="Balloon Text"/>
    <w:basedOn w:val="Normal"/>
    <w:link w:val="MarkeringsbobletekstTegn"/>
    <w:uiPriority w:val="99"/>
    <w:unhideWhenUsed/>
    <w:rsid w:val="0066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66288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rsid w:val="0066288C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SidehovedTegn">
    <w:name w:val="Sidehoved Tegn"/>
    <w:basedOn w:val="Standardskrifttypeiafsnit"/>
    <w:link w:val="Sidehoved"/>
    <w:rsid w:val="0066288C"/>
    <w:rPr>
      <w:rFonts w:ascii="Arial" w:eastAsia="Times New Roman" w:hAnsi="Arial" w:cs="Times New Roman"/>
      <w:sz w:val="20"/>
      <w:szCs w:val="24"/>
    </w:rPr>
  </w:style>
  <w:style w:type="character" w:styleId="Hyperlink">
    <w:name w:val="Hyperlink"/>
    <w:basedOn w:val="Standardskrifttypeiafsnit"/>
    <w:uiPriority w:val="99"/>
    <w:unhideWhenUsed/>
    <w:rsid w:val="00D97FFE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rsid w:val="0078458B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D97F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7Tegn">
    <w:name w:val="Overskrift 7 Tegn"/>
    <w:basedOn w:val="Standardskrifttypeiafsnit"/>
    <w:link w:val="Overskrift7"/>
    <w:rsid w:val="00D97F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4Tegn">
    <w:name w:val="Overskrift 4 Tegn"/>
    <w:basedOn w:val="Standardskrifttypeiafsnit"/>
    <w:link w:val="Overskrift4"/>
    <w:rsid w:val="00EB35A1"/>
    <w:rPr>
      <w:rFonts w:ascii="Arial" w:eastAsia="Times New Roman" w:hAnsi="Arial" w:cs="Times New Roman"/>
      <w:b/>
      <w:sz w:val="20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D97FFE"/>
    <w:rPr>
      <w:rFonts w:ascii="Arial" w:eastAsia="Times New Roman" w:hAnsi="Arial" w:cs="Arial"/>
      <w:smallCaps/>
      <w:color w:val="7F7F00"/>
      <w:spacing w:val="5"/>
      <w:sz w:val="20"/>
      <w:szCs w:val="20"/>
      <w:lang w:eastAsia="da-DK"/>
    </w:rPr>
  </w:style>
  <w:style w:type="character" w:customStyle="1" w:styleId="Overskrift8Tegn">
    <w:name w:val="Overskrift 8 Tegn"/>
    <w:basedOn w:val="Standardskrifttypeiafsnit"/>
    <w:link w:val="Overskrift8"/>
    <w:rsid w:val="00D97FFE"/>
    <w:rPr>
      <w:rFonts w:ascii="Arial" w:eastAsia="Times New Roman" w:hAnsi="Arial" w:cs="Arial"/>
      <w:b/>
      <w:i/>
      <w:smallCaps/>
      <w:color w:val="5F5F00"/>
      <w:sz w:val="20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rsid w:val="00D97FFE"/>
    <w:rPr>
      <w:rFonts w:ascii="Arial" w:eastAsia="Times New Roman" w:hAnsi="Arial" w:cs="Arial"/>
      <w:b/>
      <w:i/>
      <w:smallCaps/>
      <w:color w:val="3F3F00"/>
      <w:sz w:val="20"/>
      <w:szCs w:val="20"/>
      <w:lang w:eastAsia="da-DK"/>
    </w:rPr>
  </w:style>
  <w:style w:type="character" w:styleId="Sidetal">
    <w:name w:val="page number"/>
    <w:basedOn w:val="Standardskrifttypeiafsnit"/>
    <w:rsid w:val="00D97FFE"/>
  </w:style>
  <w:style w:type="paragraph" w:styleId="Billedtekst">
    <w:name w:val="caption"/>
    <w:basedOn w:val="Normal"/>
    <w:next w:val="Normal"/>
    <w:qFormat/>
    <w:rsid w:val="00D97FFE"/>
    <w:pPr>
      <w:pBdr>
        <w:bottom w:val="single" w:sz="6" w:space="1" w:color="auto"/>
      </w:pBdr>
      <w:spacing w:after="0" w:line="240" w:lineRule="auto"/>
    </w:pPr>
    <w:rPr>
      <w:rFonts w:eastAsia="Times New Roman" w:cs="Times New Roman"/>
      <w:b/>
      <w:color w:val="FF0000"/>
      <w:szCs w:val="20"/>
      <w:lang w:eastAsia="da-DK"/>
    </w:rPr>
  </w:style>
  <w:style w:type="paragraph" w:styleId="Brdtekst">
    <w:name w:val="Body Text"/>
    <w:basedOn w:val="Normal"/>
    <w:link w:val="BrdtekstTegn"/>
    <w:rsid w:val="00D97FFE"/>
    <w:pPr>
      <w:keepNext/>
      <w:spacing w:after="0" w:line="240" w:lineRule="auto"/>
      <w:outlineLvl w:val="3"/>
    </w:pPr>
    <w:rPr>
      <w:rFonts w:eastAsia="Times New Roman" w:cs="Times New Roman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D97FFE"/>
    <w:rPr>
      <w:rFonts w:ascii="Arial" w:eastAsia="Times New Roman" w:hAnsi="Arial" w:cs="Times New Roman"/>
      <w:sz w:val="20"/>
      <w:szCs w:val="20"/>
      <w:lang w:eastAsia="da-DK"/>
    </w:rPr>
  </w:style>
  <w:style w:type="character" w:styleId="BesgtLink">
    <w:name w:val="FollowedHyperlink"/>
    <w:rsid w:val="00D97FFE"/>
    <w:rPr>
      <w:color w:val="800080"/>
      <w:u w:val="single"/>
    </w:rPr>
  </w:style>
  <w:style w:type="paragraph" w:styleId="Brdtekst3">
    <w:name w:val="Body Text 3"/>
    <w:basedOn w:val="Normal"/>
    <w:link w:val="Brdtekst3Tegn"/>
    <w:rsid w:val="00D97FFE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bCs/>
      <w:sz w:val="18"/>
      <w:szCs w:val="20"/>
    </w:rPr>
  </w:style>
  <w:style w:type="character" w:customStyle="1" w:styleId="Brdtekst3Tegn">
    <w:name w:val="Brødtekst 3 Tegn"/>
    <w:basedOn w:val="Standardskrifttypeiafsnit"/>
    <w:link w:val="Brdtekst3"/>
    <w:rsid w:val="00D97FFE"/>
    <w:rPr>
      <w:rFonts w:ascii="Arial" w:eastAsia="Times New Roman" w:hAnsi="Arial" w:cs="Times New Roman"/>
      <w:b/>
      <w:bCs/>
      <w:sz w:val="18"/>
      <w:szCs w:val="20"/>
    </w:rPr>
  </w:style>
  <w:style w:type="paragraph" w:styleId="Brdtekst2">
    <w:name w:val="Body Text 2"/>
    <w:basedOn w:val="Normal"/>
    <w:link w:val="Brdtekst2Tegn"/>
    <w:rsid w:val="00D97FFE"/>
    <w:pPr>
      <w:spacing w:after="0" w:line="240" w:lineRule="auto"/>
    </w:pPr>
    <w:rPr>
      <w:rFonts w:ascii="Batang" w:eastAsia="Batang" w:hAnsi="Batang" w:cs="Times New Roman"/>
      <w:b/>
      <w:bCs/>
      <w:sz w:val="44"/>
      <w:szCs w:val="24"/>
    </w:rPr>
  </w:style>
  <w:style w:type="character" w:customStyle="1" w:styleId="Brdtekst2Tegn">
    <w:name w:val="Brødtekst 2 Tegn"/>
    <w:basedOn w:val="Standardskrifttypeiafsnit"/>
    <w:link w:val="Brdtekst2"/>
    <w:rsid w:val="00D97FFE"/>
    <w:rPr>
      <w:rFonts w:ascii="Batang" w:eastAsia="Batang" w:hAnsi="Batang" w:cs="Times New Roman"/>
      <w:b/>
      <w:bCs/>
      <w:sz w:val="44"/>
      <w:szCs w:val="24"/>
    </w:rPr>
  </w:style>
  <w:style w:type="paragraph" w:styleId="NormalWeb">
    <w:name w:val="Normal (Web)"/>
    <w:basedOn w:val="Normal"/>
    <w:rsid w:val="00D97F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a-DK"/>
    </w:rPr>
  </w:style>
  <w:style w:type="paragraph" w:customStyle="1" w:styleId="Autokorrektur">
    <w:name w:val="Autokorrektur"/>
    <w:rsid w:val="00D9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el-Gitter">
    <w:name w:val="Table Grid"/>
    <w:basedOn w:val="Tabel-Normal"/>
    <w:uiPriority w:val="59"/>
    <w:rsid w:val="00D97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7FF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Tabelindhold">
    <w:name w:val="Tabelindhold"/>
    <w:basedOn w:val="Normal"/>
    <w:rsid w:val="00D97FFE"/>
    <w:pPr>
      <w:suppressLineNumbers/>
      <w:suppressAutoHyphens/>
      <w:spacing w:after="0" w:line="240" w:lineRule="auto"/>
    </w:pPr>
    <w:rPr>
      <w:rFonts w:eastAsia="Times New Roman" w:cs="Times New Roman"/>
      <w:kern w:val="2"/>
      <w:szCs w:val="24"/>
      <w:lang w:eastAsia="ar-SA"/>
    </w:rPr>
  </w:style>
  <w:style w:type="character" w:styleId="Strk">
    <w:name w:val="Strong"/>
    <w:uiPriority w:val="22"/>
    <w:qFormat/>
    <w:rsid w:val="00D97FFE"/>
    <w:rPr>
      <w:b/>
      <w:color w:val="7F7F00"/>
    </w:rPr>
  </w:style>
  <w:style w:type="character" w:styleId="Fremhv">
    <w:name w:val="Emphasis"/>
    <w:uiPriority w:val="20"/>
    <w:qFormat/>
    <w:rsid w:val="00D97FFE"/>
    <w:rPr>
      <w:b/>
      <w:i/>
      <w:spacing w:val="10"/>
    </w:rPr>
  </w:style>
  <w:style w:type="paragraph" w:styleId="Ingenafstand">
    <w:name w:val="No Spacing"/>
    <w:basedOn w:val="Normal"/>
    <w:link w:val="IngenafstandTegn"/>
    <w:uiPriority w:val="1"/>
    <w:qFormat/>
    <w:rsid w:val="00D97FFE"/>
    <w:pPr>
      <w:spacing w:after="0" w:line="240" w:lineRule="auto"/>
    </w:pPr>
    <w:rPr>
      <w:rFonts w:eastAsia="Times New Roman" w:cs="Arial"/>
      <w:szCs w:val="20"/>
      <w:lang w:eastAsia="da-DK"/>
    </w:rPr>
  </w:style>
  <w:style w:type="character" w:customStyle="1" w:styleId="IngenafstandTegn">
    <w:name w:val="Ingen afstand Tegn"/>
    <w:link w:val="Ingenafstand"/>
    <w:uiPriority w:val="1"/>
    <w:rsid w:val="00D97FFE"/>
    <w:rPr>
      <w:rFonts w:ascii="Arial" w:eastAsia="Times New Roman" w:hAnsi="Arial" w:cs="Arial"/>
      <w:sz w:val="20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D97FFE"/>
    <w:pPr>
      <w:spacing w:after="0" w:line="240" w:lineRule="auto"/>
      <w:ind w:left="720"/>
      <w:contextualSpacing/>
    </w:pPr>
    <w:rPr>
      <w:rFonts w:eastAsia="Times New Roman" w:cs="Arial"/>
      <w:szCs w:val="20"/>
      <w:lang w:eastAsia="da-DK"/>
    </w:rPr>
  </w:style>
  <w:style w:type="paragraph" w:styleId="Citat">
    <w:name w:val="Quote"/>
    <w:basedOn w:val="Normal"/>
    <w:next w:val="Normal"/>
    <w:link w:val="CitatTegn"/>
    <w:uiPriority w:val="29"/>
    <w:qFormat/>
    <w:rsid w:val="00D97FFE"/>
    <w:pPr>
      <w:spacing w:after="0" w:line="240" w:lineRule="auto"/>
    </w:pPr>
    <w:rPr>
      <w:rFonts w:eastAsia="Times New Roman" w:cs="Arial"/>
      <w:i/>
      <w:szCs w:val="20"/>
      <w:lang w:eastAsia="da-DK"/>
    </w:rPr>
  </w:style>
  <w:style w:type="character" w:customStyle="1" w:styleId="CitatTegn">
    <w:name w:val="Citat Tegn"/>
    <w:basedOn w:val="Standardskrifttypeiafsnit"/>
    <w:link w:val="Citat"/>
    <w:uiPriority w:val="29"/>
    <w:rsid w:val="00D97FFE"/>
    <w:rPr>
      <w:rFonts w:ascii="Arial" w:eastAsia="Times New Roman" w:hAnsi="Arial" w:cs="Arial"/>
      <w:i/>
      <w:sz w:val="20"/>
      <w:szCs w:val="20"/>
      <w:lang w:eastAsia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7FFE"/>
    <w:pPr>
      <w:pBdr>
        <w:top w:val="single" w:sz="8" w:space="10" w:color="5F5F00"/>
        <w:left w:val="single" w:sz="8" w:space="10" w:color="5F5F00"/>
        <w:bottom w:val="single" w:sz="8" w:space="10" w:color="5F5F00"/>
        <w:right w:val="single" w:sz="8" w:space="10" w:color="5F5F00"/>
      </w:pBdr>
      <w:shd w:val="clear" w:color="auto" w:fill="7F7F00"/>
      <w:spacing w:before="140" w:after="140" w:line="240" w:lineRule="auto"/>
      <w:ind w:left="1440" w:right="1440"/>
    </w:pPr>
    <w:rPr>
      <w:rFonts w:eastAsia="Times New Roman" w:cs="Arial"/>
      <w:b/>
      <w:i/>
      <w:color w:val="FFFFFF"/>
      <w:szCs w:val="20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7FFE"/>
    <w:rPr>
      <w:rFonts w:ascii="Arial" w:eastAsia="Times New Roman" w:hAnsi="Arial" w:cs="Arial"/>
      <w:b/>
      <w:i/>
      <w:color w:val="FFFFFF"/>
      <w:sz w:val="20"/>
      <w:szCs w:val="20"/>
      <w:shd w:val="clear" w:color="auto" w:fill="7F7F00"/>
      <w:lang w:eastAsia="da-DK"/>
    </w:rPr>
  </w:style>
  <w:style w:type="character" w:styleId="Svagfremhvning">
    <w:name w:val="Subtle Emphasis"/>
    <w:uiPriority w:val="19"/>
    <w:qFormat/>
    <w:rsid w:val="00D97FFE"/>
    <w:rPr>
      <w:i/>
    </w:rPr>
  </w:style>
  <w:style w:type="character" w:styleId="Kraftigfremhvning">
    <w:name w:val="Intense Emphasis"/>
    <w:uiPriority w:val="21"/>
    <w:qFormat/>
    <w:rsid w:val="00D97FFE"/>
    <w:rPr>
      <w:b/>
      <w:i/>
      <w:color w:val="7F7F00"/>
      <w:spacing w:val="10"/>
    </w:rPr>
  </w:style>
  <w:style w:type="character" w:styleId="Svaghenvisning">
    <w:name w:val="Subtle Reference"/>
    <w:uiPriority w:val="31"/>
    <w:qFormat/>
    <w:rsid w:val="00D97FFE"/>
    <w:rPr>
      <w:b/>
    </w:rPr>
  </w:style>
  <w:style w:type="character" w:styleId="Kraftighenvisning">
    <w:name w:val="Intense Reference"/>
    <w:uiPriority w:val="32"/>
    <w:qFormat/>
    <w:rsid w:val="00D97FFE"/>
    <w:rPr>
      <w:b/>
      <w:bCs/>
      <w:smallCaps/>
      <w:spacing w:val="5"/>
      <w:sz w:val="22"/>
      <w:szCs w:val="22"/>
      <w:u w:val="single"/>
    </w:rPr>
  </w:style>
  <w:style w:type="character" w:styleId="Bogenstitel">
    <w:name w:val="Book Title"/>
    <w:uiPriority w:val="33"/>
    <w:qFormat/>
    <w:rsid w:val="00D97FFE"/>
    <w:rPr>
      <w:rFonts w:ascii="Arial" w:eastAsia="Times New Roman" w:hAnsi="Arial" w:cs="Arial"/>
      <w:i/>
      <w:iCs/>
      <w:sz w:val="20"/>
      <w:szCs w:val="2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D97FFE"/>
    <w:pPr>
      <w:keepNext w:val="0"/>
      <w:spacing w:before="300" w:after="40"/>
      <w:outlineLvl w:val="9"/>
    </w:pPr>
    <w:rPr>
      <w:rFonts w:cs="Arial"/>
      <w:b w:val="0"/>
      <w:bCs w:val="0"/>
      <w:smallCaps/>
      <w:spacing w:val="5"/>
      <w:sz w:val="32"/>
      <w:szCs w:val="32"/>
      <w:lang w:eastAsia="da-DK"/>
    </w:rPr>
  </w:style>
  <w:style w:type="paragraph" w:customStyle="1" w:styleId="--">
    <w:name w:val="--&gt;"/>
    <w:rsid w:val="00D97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customStyle="1" w:styleId="DokumentoversigtTegn">
    <w:name w:val="Dokumentoversigt Tegn"/>
    <w:link w:val="Dokumentoversigt"/>
    <w:rsid w:val="00D97FFE"/>
    <w:rPr>
      <w:rFonts w:ascii="Tahoma" w:hAnsi="Tahoma"/>
      <w:shd w:val="clear" w:color="auto" w:fill="000080"/>
    </w:rPr>
  </w:style>
  <w:style w:type="paragraph" w:styleId="Dokumentoversigt">
    <w:name w:val="Document Map"/>
    <w:basedOn w:val="Normal"/>
    <w:link w:val="DokumentoversigtTegn"/>
    <w:rsid w:val="00D97FFE"/>
    <w:pPr>
      <w:shd w:val="clear" w:color="auto" w:fill="000080"/>
      <w:spacing w:after="0" w:line="240" w:lineRule="auto"/>
    </w:pPr>
    <w:rPr>
      <w:rFonts w:ascii="Tahoma" w:hAnsi="Tahoma"/>
    </w:rPr>
  </w:style>
  <w:style w:type="character" w:customStyle="1" w:styleId="DokumentoversigtTegn1">
    <w:name w:val="Dokumentoversigt Tegn1"/>
    <w:basedOn w:val="Standardskrifttypeiafsnit"/>
    <w:uiPriority w:val="99"/>
    <w:rsid w:val="00D97FFE"/>
    <w:rPr>
      <w:rFonts w:ascii="Tahoma" w:hAnsi="Tahoma" w:cs="Tahoma"/>
      <w:sz w:val="16"/>
      <w:szCs w:val="16"/>
    </w:rPr>
  </w:style>
  <w:style w:type="paragraph" w:customStyle="1" w:styleId="LPrapitabel">
    <w:name w:val="LP rap i tabel"/>
    <w:basedOn w:val="Sidehoved"/>
    <w:rsid w:val="00D97FFE"/>
    <w:rPr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rsid w:val="008826D9"/>
    <w:pPr>
      <w:tabs>
        <w:tab w:val="right" w:leader="dot" w:pos="9639"/>
      </w:tabs>
      <w:spacing w:after="0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j\Desktop\(22.02.12%20Rev%201.4)insp.%20master%202012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0000"/>
        </a:solidFill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8F334-C88C-415B-8258-5B3E9517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(22.02.12 Rev 1.4)insp. master 2012</Template>
  <TotalTime>20</TotalTime>
  <Pages>15</Pages>
  <Words>2875</Words>
  <Characters>17023</Characters>
  <Application>Microsoft Office Word</Application>
  <DocSecurity>4</DocSecurity>
  <Lines>773</Lines>
  <Paragraphs>485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Insp. Skabelon</vt:lpstr>
    </vt:vector>
  </TitlesOfParts>
  <Company>Hewlett-Packard</Company>
  <LinksUpToDate>false</LinksUpToDate>
  <CharactersWithSpaces>19413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Insp. Skabelon</dc:title>
  <dc:creator>Legestafetten</dc:creator>
  <cp:lastModifiedBy>Edith Ravnborg Nissen. EDNIS</cp:lastModifiedBy>
  <cp:revision>2</cp:revision>
  <cp:lastPrinted>2022-11-16T12:48:00Z</cp:lastPrinted>
  <dcterms:created xsi:type="dcterms:W3CDTF">2022-11-17T09:55:00Z</dcterms:created>
  <dcterms:modified xsi:type="dcterms:W3CDTF">2022-11-17T09:55:00Z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{94AFE09D-8E1E-41E8-A5E8-673E38944D0B}</vt:lpwstr>
  </property>
</Properties>
</file>